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174" w:type="dxa"/>
        <w:tblLook w:val="04A0" w:firstRow="1" w:lastRow="0" w:firstColumn="1" w:lastColumn="0" w:noHBand="0" w:noVBand="1"/>
      </w:tblPr>
      <w:tblGrid>
        <w:gridCol w:w="14174"/>
        <w:tblGridChange w:id="0">
          <w:tblGrid>
            <w:gridCol w:w="14174"/>
          </w:tblGrid>
        </w:tblGridChange>
      </w:tblGrid>
      <w:tr w:rsidR="000D2FD4" w:rsidRPr="000D2FD4" w:rsidTr="00FC4DBE">
        <w:tc>
          <w:tcPr>
            <w:tcW w:w="14174" w:type="dxa"/>
            <w:shd w:val="clear" w:color="auto" w:fill="auto"/>
          </w:tcPr>
          <w:p w:rsidR="003F566F" w:rsidRPr="00ED1E0E" w:rsidRDefault="00EE0A31" w:rsidP="00484E0B">
            <w:pPr>
              <w:spacing w:after="0" w:line="240" w:lineRule="auto"/>
              <w:rPr>
                <w:b/>
                <w:color w:val="204D84"/>
                <w:sz w:val="96"/>
              </w:rPr>
            </w:pPr>
            <w:bookmarkStart w:id="1" w:name="_GoBack"/>
            <w:bookmarkEnd w:id="1"/>
            <w:r w:rsidRPr="00ED1E0E">
              <w:rPr>
                <w:b/>
                <w:color w:val="204D84"/>
                <w:sz w:val="72"/>
              </w:rPr>
              <w:t>Model</w:t>
            </w:r>
            <w:r w:rsidR="003F566F" w:rsidRPr="00ED1E0E">
              <w:rPr>
                <w:b/>
                <w:color w:val="204D84"/>
                <w:sz w:val="72"/>
              </w:rPr>
              <w:t xml:space="preserve"> </w:t>
            </w:r>
            <w:r w:rsidR="00A75FBB" w:rsidRPr="00ED1E0E">
              <w:rPr>
                <w:b/>
                <w:color w:val="204D84"/>
                <w:sz w:val="72"/>
              </w:rPr>
              <w:t xml:space="preserve">procurement policy and procedures </w:t>
            </w:r>
          </w:p>
        </w:tc>
      </w:tr>
    </w:tbl>
    <w:p w:rsidR="003F566F" w:rsidRDefault="00932EF4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18415</wp:posOffset>
                </wp:positionV>
                <wp:extent cx="8385810" cy="4648835"/>
                <wp:effectExtent l="0" t="0" r="0" b="0"/>
                <wp:wrapNone/>
                <wp:docPr id="1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5810" cy="4648835"/>
                          <a:chOff x="-47" y="0"/>
                          <a:chExt cx="8335173" cy="4649192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50"/>
                          <a:stretch/>
                        </pic:blipFill>
                        <pic:spPr bwMode="auto">
                          <a:xfrm>
                            <a:off x="-47" y="0"/>
                            <a:ext cx="8335173" cy="464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1" name="TextBox 3"/>
                        <wps:cNvSpPr txBox="1"/>
                        <wps:spPr>
                          <a:xfrm>
                            <a:off x="2515590" y="475402"/>
                            <a:ext cx="100811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C1B96" w:rsidRDefault="007C1B96" w:rsidP="003F566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418A7">
                                <w:rPr>
                                  <w:rFonts w:ascii="Calibri" w:hAnsi="Calibri"/>
                                  <w:b/>
                                  <w:bCs/>
                                  <w:color w:val="244061"/>
                                  <w:kern w:val="24"/>
                                  <w:sz w:val="36"/>
                                  <w:szCs w:val="36"/>
                                </w:rPr>
                                <w:t>Needs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TextBox 5"/>
                        <wps:cNvSpPr txBox="1"/>
                        <wps:spPr>
                          <a:xfrm>
                            <a:off x="3523720" y="1461153"/>
                            <a:ext cx="100811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C1B96" w:rsidRDefault="007C1B96" w:rsidP="003F566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418A7">
                                <w:rPr>
                                  <w:rFonts w:ascii="Calibri" w:hAnsi="Calibri"/>
                                  <w:b/>
                                  <w:bCs/>
                                  <w:color w:val="244061"/>
                                  <w:kern w:val="24"/>
                                  <w:sz w:val="36"/>
                                  <w:szCs w:val="36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" name="TextBox 6"/>
                        <wps:cNvSpPr txBox="1"/>
                        <wps:spPr>
                          <a:xfrm>
                            <a:off x="2980386" y="2212674"/>
                            <a:ext cx="100811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C1B96" w:rsidRDefault="007C1B96" w:rsidP="003F566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418A7">
                                <w:rPr>
                                  <w:rFonts w:ascii="Calibri" w:hAnsi="Calibri"/>
                                  <w:b/>
                                  <w:bCs/>
                                  <w:color w:val="254061"/>
                                  <w:kern w:val="24"/>
                                  <w:sz w:val="36"/>
                                  <w:szCs w:val="36"/>
                                </w:rPr>
                                <w:t>Source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" name="TextBox 7"/>
                        <wps:cNvSpPr txBox="1"/>
                        <wps:spPr>
                          <a:xfrm>
                            <a:off x="6155704" y="1408724"/>
                            <a:ext cx="100774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C1B96" w:rsidRDefault="007C1B96" w:rsidP="003F566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TextBox 8"/>
                        <wps:cNvSpPr txBox="1"/>
                        <wps:spPr>
                          <a:xfrm>
                            <a:off x="3681195" y="3138453"/>
                            <a:ext cx="100811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C1B96" w:rsidRDefault="007C1B96" w:rsidP="003F566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418A7">
                                <w:rPr>
                                  <w:rFonts w:ascii="Calibri" w:hAnsi="Calibri"/>
                                  <w:b/>
                                  <w:bCs/>
                                  <w:color w:val="244061"/>
                                  <w:kern w:val="24"/>
                                  <w:sz w:val="36"/>
                                  <w:szCs w:val="36"/>
                                </w:rPr>
                                <w:t>Manage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TextBox 9"/>
                        <wps:cNvSpPr txBox="1"/>
                        <wps:spPr>
                          <a:xfrm>
                            <a:off x="6528276" y="303529"/>
                            <a:ext cx="1008457" cy="3702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C1B96" w:rsidRDefault="007C1B96" w:rsidP="003F566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418A7">
                                <w:rPr>
                                  <w:rFonts w:ascii="Calibri" w:hAnsi="Calibri"/>
                                  <w:b/>
                                  <w:bCs/>
                                  <w:color w:val="244061"/>
                                  <w:kern w:val="24"/>
                                  <w:sz w:val="36"/>
                                  <w:szCs w:val="36"/>
                                </w:rPr>
                                <w:t>Improve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8.05pt;margin-top:1.45pt;width:660.3pt;height:366.05pt;z-index:251656192;mso-width-relative:margin" coordorigin="" coordsize="83351,46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83351;height:46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cnfW7AAAA2wAAAA8AAABkcnMvZG93bnJldi54bWxET0sKwjAQ3QveIYzgTlNFpFSjiCCIO//b&#10;oRnbajMpTazV05uF4PLx/vNla0rRUO0KywpGwwgEcWp1wZmC03EziEE4j6yxtEwK3uRgueh25pho&#10;++I9NQefiRDCLkEFufdVIqVLczLohrYiDtzN1gZ9gHUmdY2vEG5KOY6iqTRYcGjIsaJ1Tunj8DQK&#10;rs2HL+n5HK853q3ePDH6Lo1S/V67moHw1Pq/+OfeagXjsD58CT9AL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fcnfW7AAAA2wAAAA8AAAAAAAAAAAAAAAAAnwIAAGRycy9k&#10;b3ducmV2LnhtbFBLBQYAAAAABAAEAPcAAACHAwAAAAA=&#10;" fillcolor="#4f81bd [3204]" strokecolor="black [3213]">
                  <v:imagedata r:id="rId10" o:title="" croptop="6455f"/>
                  <v:shadow color="#eeece1 [3214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25155;top:4754;width:10082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7C1B96" w:rsidRDefault="007C1B96" w:rsidP="003F566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418A7">
                          <w:rPr>
                            <w:rFonts w:ascii="Calibri" w:hAnsi="Calibri"/>
                            <w:b/>
                            <w:bCs/>
                            <w:color w:val="244061"/>
                            <w:kern w:val="24"/>
                            <w:sz w:val="36"/>
                            <w:szCs w:val="36"/>
                          </w:rPr>
                          <w:t>Needs</w:t>
                        </w:r>
                      </w:p>
                    </w:txbxContent>
                  </v:textbox>
                </v:shape>
                <v:shape id="TextBox 5" o:spid="_x0000_s1029" type="#_x0000_t202" style="position:absolute;left:35237;top:14611;width:10081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7C1B96" w:rsidRDefault="007C1B96" w:rsidP="003F566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418A7">
                          <w:rPr>
                            <w:rFonts w:ascii="Calibri" w:hAnsi="Calibri"/>
                            <w:b/>
                            <w:bCs/>
                            <w:color w:val="244061"/>
                            <w:kern w:val="24"/>
                            <w:sz w:val="36"/>
                            <w:szCs w:val="36"/>
                          </w:rPr>
                          <w:t>Plan</w:t>
                        </w:r>
                      </w:p>
                    </w:txbxContent>
                  </v:textbox>
                </v:shape>
                <v:shape id="TextBox 6" o:spid="_x0000_s1030" type="#_x0000_t202" style="position:absolute;left:29803;top:22126;width:10081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7C1B96" w:rsidRDefault="007C1B96" w:rsidP="003F566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418A7">
                          <w:rPr>
                            <w:rFonts w:ascii="Calibri" w:hAnsi="Calibri"/>
                            <w:b/>
                            <w:bCs/>
                            <w:color w:val="254061"/>
                            <w:kern w:val="24"/>
                            <w:sz w:val="36"/>
                            <w:szCs w:val="36"/>
                          </w:rPr>
                          <w:t>Source</w:t>
                        </w:r>
                      </w:p>
                    </w:txbxContent>
                  </v:textbox>
                </v:shape>
                <v:shape id="TextBox 7" o:spid="_x0000_s1031" type="#_x0000_t202" style="position:absolute;left:61557;top:14087;width:10077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7C1B96" w:rsidRDefault="007C1B96" w:rsidP="003F566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8" o:spid="_x0000_s1032" type="#_x0000_t202" style="position:absolute;left:36811;top:31384;width:10082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7C1B96" w:rsidRDefault="007C1B96" w:rsidP="003F566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418A7">
                          <w:rPr>
                            <w:rFonts w:ascii="Calibri" w:hAnsi="Calibri"/>
                            <w:b/>
                            <w:bCs/>
                            <w:color w:val="244061"/>
                            <w:kern w:val="24"/>
                            <w:sz w:val="36"/>
                            <w:szCs w:val="36"/>
                          </w:rPr>
                          <w:t>Manage</w:t>
                        </w:r>
                      </w:p>
                    </w:txbxContent>
                  </v:textbox>
                </v:shape>
                <v:shape id="_x0000_s1033" type="#_x0000_t202" style="position:absolute;left:65282;top:3035;width:10085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7C1B96" w:rsidRDefault="007C1B96" w:rsidP="003F566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418A7">
                          <w:rPr>
                            <w:rFonts w:ascii="Calibri" w:hAnsi="Calibri"/>
                            <w:b/>
                            <w:bCs/>
                            <w:color w:val="244061"/>
                            <w:kern w:val="24"/>
                            <w:sz w:val="36"/>
                            <w:szCs w:val="36"/>
                          </w:rPr>
                          <w:t>Improve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0A31" w:rsidRDefault="00932EF4">
      <w:pPr>
        <w:sectPr w:rsidR="00EE0A31" w:rsidSect="00484E0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nextPage"/>
          <w:pgSz w:w="16838" w:h="11906" w:orient="landscape"/>
          <w:pgMar w:top="993" w:right="1440" w:bottom="1440" w:left="1440" w:header="709" w:footer="709" w:gutter="0"/>
          <w:cols w:space="708"/>
          <w:docGrid w:linePitch="360"/>
        </w:sect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6628130</wp:posOffset>
                </wp:positionH>
                <wp:positionV relativeFrom="paragraph">
                  <wp:posOffset>1106170</wp:posOffset>
                </wp:positionV>
                <wp:extent cx="1007745" cy="370205"/>
                <wp:effectExtent l="0" t="0" r="0" b="0"/>
                <wp:wrapNone/>
                <wp:docPr id="14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7745" cy="370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1B96" w:rsidRDefault="007C1B96" w:rsidP="00EF29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8418A7">
                              <w:rPr>
                                <w:rFonts w:ascii="Calibri" w:hAnsi="Calibri"/>
                                <w:b/>
                                <w:bCs/>
                                <w:color w:val="244061"/>
                                <w:kern w:val="24"/>
                                <w:sz w:val="36"/>
                                <w:szCs w:val="36"/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9" o:spid="_x0000_s1034" type="#_x0000_t202" style="position:absolute;margin-left:521.9pt;margin-top:87.1pt;width:79.35pt;height:2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" filled="f" stroked="f">
                <v:path arrowok="t"/>
                <v:textbox style="mso-fit-shape-to-text:t">
                  <w:txbxContent>
                    <w:p w:rsidR="007C1B96" w:rsidRDefault="007C1B96" w:rsidP="00EF290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8418A7">
                        <w:rPr>
                          <w:rFonts w:ascii="Calibri" w:hAnsi="Calibri"/>
                          <w:b/>
                          <w:bCs/>
                          <w:color w:val="244061"/>
                          <w:kern w:val="24"/>
                          <w:sz w:val="36"/>
                          <w:szCs w:val="36"/>
                        </w:rPr>
                        <w:t>Review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4344035</wp:posOffset>
                </wp:positionV>
                <wp:extent cx="9050020" cy="760730"/>
                <wp:effectExtent l="21590" t="19685" r="15240" b="19685"/>
                <wp:wrapNone/>
                <wp:docPr id="1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0020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B96" w:rsidRPr="00484E0B" w:rsidRDefault="007C1B96" w:rsidP="006B2369">
                            <w:pPr>
                              <w:jc w:val="right"/>
                              <w:rPr>
                                <w:color w:val="204D84"/>
                                <w:sz w:val="44"/>
                              </w:rPr>
                            </w:pPr>
                            <w:r w:rsidRPr="00484E0B">
                              <w:rPr>
                                <w:color w:val="204D84"/>
                                <w:sz w:val="44"/>
                                <w:highlight w:val="yellow"/>
                              </w:rPr>
                              <w:t>[</w:t>
                            </w:r>
                            <w:r>
                              <w:rPr>
                                <w:color w:val="204D84"/>
                                <w:sz w:val="44"/>
                                <w:highlight w:val="yellow"/>
                              </w:rPr>
                              <w:t>Date</w:t>
                            </w:r>
                            <w:r w:rsidRPr="00484E0B">
                              <w:rPr>
                                <w:color w:val="204D84"/>
                                <w:sz w:val="44"/>
                                <w:highlight w:val="yellow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5" style="position:absolute;margin-left:-8.05pt;margin-top:342.05pt;width:712.6pt;height:59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" strokecolor="white" strokeweight="2pt">
                <v:textbox>
                  <w:txbxContent>
                    <w:p w:rsidR="007C1B96" w:rsidRPr="00484E0B" w:rsidRDefault="007C1B96" w:rsidP="006B2369">
                      <w:pPr>
                        <w:jc w:val="right"/>
                        <w:rPr>
                          <w:color w:val="204D84"/>
                          <w:sz w:val="44"/>
                        </w:rPr>
                      </w:pPr>
                      <w:r w:rsidRPr="00484E0B">
                        <w:rPr>
                          <w:color w:val="204D84"/>
                          <w:sz w:val="44"/>
                          <w:highlight w:val="yellow"/>
                        </w:rPr>
                        <w:t>[</w:t>
                      </w:r>
                      <w:r>
                        <w:rPr>
                          <w:color w:val="204D84"/>
                          <w:sz w:val="44"/>
                          <w:highlight w:val="yellow"/>
                        </w:rPr>
                        <w:t>Date</w:t>
                      </w:r>
                      <w:r w:rsidRPr="00484E0B">
                        <w:rPr>
                          <w:color w:val="204D84"/>
                          <w:sz w:val="44"/>
                          <w:highlight w:val="yellow"/>
                        </w:rPr>
                        <w:t>]</w:t>
                      </w:r>
                    </w:p>
                  </w:txbxContent>
                </v:textbox>
              </v:rect>
            </w:pict>
          </mc:Fallback>
        </mc:AlternateContent>
      </w:r>
      <w:r w:rsidR="003F566F" w:rsidRPr="003F566F"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0"/>
      </w:tblGrid>
      <w:tr w:rsidR="00EE0A31" w:rsidRPr="00484E0B" w:rsidTr="00484E0B">
        <w:tc>
          <w:tcPr>
            <w:tcW w:w="1375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:rsidR="00EE0A31" w:rsidRPr="00EC5487" w:rsidRDefault="00EE0A31" w:rsidP="00484E0B">
            <w:pPr>
              <w:pStyle w:val="Heading1"/>
              <w:spacing w:before="0" w:after="80" w:line="240" w:lineRule="auto"/>
            </w:pPr>
            <w:r w:rsidRPr="00484E0B">
              <w:rPr>
                <w:rFonts w:ascii="Calibri" w:hAnsi="Calibri" w:cs="Calibri"/>
                <w:sz w:val="44"/>
                <w:szCs w:val="44"/>
              </w:rPr>
              <w:lastRenderedPageBreak/>
              <w:t xml:space="preserve">User </w:t>
            </w:r>
            <w:r w:rsidR="00A75FBB" w:rsidRPr="00484E0B">
              <w:rPr>
                <w:rFonts w:ascii="Calibri" w:hAnsi="Calibri" w:cs="Calibri"/>
                <w:sz w:val="44"/>
                <w:szCs w:val="44"/>
              </w:rPr>
              <w:t>notes</w:t>
            </w:r>
          </w:p>
          <w:p w:rsidR="00930D4E" w:rsidRPr="00441488" w:rsidRDefault="00050829" w:rsidP="007550E0">
            <w:pPr>
              <w:spacing w:after="0"/>
              <w:rPr>
                <w:rFonts w:cs="Calibri"/>
              </w:rPr>
            </w:pPr>
            <w:r w:rsidRPr="00EC5487">
              <w:rPr>
                <w:rFonts w:cs="Calibri"/>
              </w:rPr>
              <w:t xml:space="preserve">This policy </w:t>
            </w:r>
            <w:r w:rsidR="00937EE8">
              <w:rPr>
                <w:rFonts w:cs="Calibri"/>
              </w:rPr>
              <w:t xml:space="preserve">model </w:t>
            </w:r>
            <w:r w:rsidR="00042FA7" w:rsidRPr="0077707C">
              <w:rPr>
                <w:rFonts w:cs="Calibri"/>
              </w:rPr>
              <w:t xml:space="preserve">applies </w:t>
            </w:r>
            <w:r w:rsidRPr="00EC5487">
              <w:rPr>
                <w:rFonts w:cs="Calibri"/>
              </w:rPr>
              <w:t xml:space="preserve">the </w:t>
            </w:r>
            <w:r w:rsidR="004A7793">
              <w:rPr>
                <w:rFonts w:cs="Calibri"/>
              </w:rPr>
              <w:t xml:space="preserve">New Zealand Government’s </w:t>
            </w:r>
            <w:r w:rsidR="004D4EE2">
              <w:rPr>
                <w:i/>
              </w:rPr>
              <w:t xml:space="preserve">Principles of Government Procurement </w:t>
            </w:r>
            <w:r w:rsidR="00FF7B08" w:rsidRPr="00441488">
              <w:rPr>
                <w:rFonts w:cs="Calibri"/>
              </w:rPr>
              <w:t xml:space="preserve">and </w:t>
            </w:r>
            <w:r w:rsidR="004A7793">
              <w:rPr>
                <w:rFonts w:cs="Calibri"/>
              </w:rPr>
              <w:t xml:space="preserve">the </w:t>
            </w:r>
            <w:r w:rsidR="00EE5E74" w:rsidRPr="00441488">
              <w:rPr>
                <w:rFonts w:cs="Calibri"/>
                <w:i/>
              </w:rPr>
              <w:t>Government Rules of Sourcing</w:t>
            </w:r>
            <w:r w:rsidR="00EE5E74" w:rsidRPr="00441488">
              <w:rPr>
                <w:rFonts w:cs="Calibri"/>
              </w:rPr>
              <w:t xml:space="preserve"> </w:t>
            </w:r>
            <w:r w:rsidRPr="00484E0B">
              <w:rPr>
                <w:rFonts w:cs="Calibri"/>
              </w:rPr>
              <w:t xml:space="preserve">to the three stages of procurement – </w:t>
            </w:r>
            <w:r w:rsidR="00930D4E" w:rsidRPr="00484E0B">
              <w:rPr>
                <w:rFonts w:cs="Calibri"/>
              </w:rPr>
              <w:t>planning, sourcing and managing</w:t>
            </w:r>
            <w:r w:rsidR="00930D4E" w:rsidRPr="00EC5487">
              <w:rPr>
                <w:rFonts w:cs="Calibri"/>
                <w:i/>
              </w:rPr>
              <w:t xml:space="preserve">. </w:t>
            </w:r>
            <w:r w:rsidR="00930D4E" w:rsidRPr="00EC5487">
              <w:rPr>
                <w:rFonts w:cs="Calibri"/>
              </w:rPr>
              <w:t>Y</w:t>
            </w:r>
            <w:r w:rsidRPr="00441488">
              <w:rPr>
                <w:rFonts w:cs="Calibri"/>
              </w:rPr>
              <w:t>ou can custo</w:t>
            </w:r>
            <w:r w:rsidR="00EE5E74" w:rsidRPr="00441488">
              <w:rPr>
                <w:rFonts w:cs="Calibri"/>
              </w:rPr>
              <w:t>mise</w:t>
            </w:r>
            <w:r w:rsidR="00930D4E" w:rsidRPr="00441488">
              <w:rPr>
                <w:rFonts w:cs="Calibri"/>
              </w:rPr>
              <w:t xml:space="preserve"> it</w:t>
            </w:r>
            <w:r w:rsidRPr="00441488">
              <w:rPr>
                <w:rFonts w:cs="Calibri"/>
              </w:rPr>
              <w:t xml:space="preserve"> to meet your agency’s needs</w:t>
            </w:r>
            <w:r w:rsidR="004A7793">
              <w:rPr>
                <w:rFonts w:cs="Calibri"/>
              </w:rPr>
              <w:t xml:space="preserve"> by typing over the </w:t>
            </w:r>
            <w:r w:rsidR="004A7793" w:rsidRPr="00484E0B">
              <w:rPr>
                <w:rFonts w:cs="Calibri"/>
                <w:highlight w:val="yellow"/>
              </w:rPr>
              <w:t>highlighted</w:t>
            </w:r>
            <w:r w:rsidR="004A7793">
              <w:rPr>
                <w:rFonts w:cs="Calibri"/>
              </w:rPr>
              <w:t xml:space="preserve"> areas</w:t>
            </w:r>
            <w:r w:rsidR="007158F2">
              <w:rPr>
                <w:rFonts w:cs="Calibri"/>
              </w:rPr>
              <w:t xml:space="preserve"> and adapting the content</w:t>
            </w:r>
            <w:r w:rsidR="004A7793">
              <w:rPr>
                <w:rFonts w:cs="Calibri"/>
              </w:rPr>
              <w:t>.</w:t>
            </w:r>
          </w:p>
          <w:p w:rsidR="00930D4E" w:rsidRPr="00484E0B" w:rsidRDefault="00930D4E" w:rsidP="007550E0">
            <w:pPr>
              <w:spacing w:after="0"/>
              <w:rPr>
                <w:rFonts w:cs="Calibri"/>
              </w:rPr>
            </w:pPr>
          </w:p>
          <w:p w:rsidR="00EE5E74" w:rsidRPr="00441488" w:rsidRDefault="00EE5E74" w:rsidP="007550E0">
            <w:p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t>Developing and launching a new procurement policy for your agency is an opportunity to get people thinking a</w:t>
            </w:r>
            <w:r w:rsidR="00A368D0" w:rsidRPr="00484E0B">
              <w:rPr>
                <w:rFonts w:cs="Calibri"/>
              </w:rPr>
              <w:t>bout good procurement practices.</w:t>
            </w:r>
            <w:r w:rsidR="00042FA7" w:rsidRPr="0077707C">
              <w:rPr>
                <w:rFonts w:cs="Calibri"/>
              </w:rPr>
              <w:t xml:space="preserve"> </w:t>
            </w:r>
            <w:r w:rsidRPr="00EC5487">
              <w:rPr>
                <w:rFonts w:cs="Calibri"/>
              </w:rPr>
              <w:t xml:space="preserve">It can also lead into </w:t>
            </w:r>
            <w:r w:rsidRPr="00441488">
              <w:rPr>
                <w:rFonts w:cs="Calibri"/>
              </w:rPr>
              <w:t xml:space="preserve">discussion </w:t>
            </w:r>
            <w:r w:rsidRPr="00EC5487">
              <w:rPr>
                <w:rFonts w:cs="Calibri"/>
              </w:rPr>
              <w:t>about</w:t>
            </w:r>
            <w:r w:rsidR="009701AB" w:rsidRPr="00EC5487">
              <w:rPr>
                <w:rFonts w:cs="Calibri"/>
              </w:rPr>
              <w:t xml:space="preserve"> achieving better value</w:t>
            </w:r>
            <w:r w:rsidR="00042FA7" w:rsidRPr="0077707C">
              <w:rPr>
                <w:rFonts w:cs="Calibri"/>
              </w:rPr>
              <w:t>-for-money</w:t>
            </w:r>
            <w:r w:rsidR="009701AB" w:rsidRPr="00EC5487">
              <w:rPr>
                <w:rFonts w:cs="Calibri"/>
              </w:rPr>
              <w:t xml:space="preserve"> by</w:t>
            </w:r>
            <w:r w:rsidRPr="00EC5487">
              <w:rPr>
                <w:rFonts w:cs="Calibri"/>
              </w:rPr>
              <w:t xml:space="preserve"> </w:t>
            </w:r>
            <w:r w:rsidR="00B74522" w:rsidRPr="00EC5487">
              <w:rPr>
                <w:rFonts w:cs="Calibri"/>
              </w:rPr>
              <w:t>taking a strategic approach to managing spend</w:t>
            </w:r>
            <w:r w:rsidR="00A368D0" w:rsidRPr="00441488">
              <w:rPr>
                <w:rFonts w:cs="Calibri"/>
              </w:rPr>
              <w:t>.</w:t>
            </w:r>
          </w:p>
          <w:p w:rsidR="00EE5E74" w:rsidRPr="00484E0B" w:rsidRDefault="00EE5E74" w:rsidP="007550E0">
            <w:pPr>
              <w:spacing w:after="0"/>
              <w:rPr>
                <w:rFonts w:cs="Calibri"/>
              </w:rPr>
            </w:pPr>
          </w:p>
          <w:p w:rsidR="00FF7B08" w:rsidRPr="00484E0B" w:rsidRDefault="00FF7B08" w:rsidP="007550E0">
            <w:p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t xml:space="preserve">Before you begin customising the policy, it may be helpful </w:t>
            </w:r>
            <w:r w:rsidR="00EE5E74" w:rsidRPr="00484E0B">
              <w:rPr>
                <w:rFonts w:cs="Calibri"/>
              </w:rPr>
              <w:t xml:space="preserve">to </w:t>
            </w:r>
            <w:r w:rsidR="00C011D3" w:rsidRPr="0077707C">
              <w:rPr>
                <w:rFonts w:cs="Calibri"/>
              </w:rPr>
              <w:t>discuss</w:t>
            </w:r>
            <w:r w:rsidRPr="00EC5487">
              <w:rPr>
                <w:rFonts w:cs="Calibri"/>
              </w:rPr>
              <w:t xml:space="preserve"> </w:t>
            </w:r>
            <w:r w:rsidR="00B608EC" w:rsidRPr="00EC5487">
              <w:rPr>
                <w:rFonts w:cs="Calibri"/>
              </w:rPr>
              <w:t xml:space="preserve">with your </w:t>
            </w:r>
            <w:r w:rsidR="00EE5E74" w:rsidRPr="00441488">
              <w:rPr>
                <w:rFonts w:cs="Calibri"/>
              </w:rPr>
              <w:t>executive team</w:t>
            </w:r>
            <w:r w:rsidRPr="00441488">
              <w:rPr>
                <w:rFonts w:cs="Calibri"/>
              </w:rPr>
              <w:t>:</w:t>
            </w:r>
          </w:p>
          <w:p w:rsidR="00C011D3" w:rsidRPr="0077707C" w:rsidRDefault="00C011D3" w:rsidP="007550E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cs="Calibri"/>
              </w:rPr>
            </w:pPr>
            <w:r w:rsidRPr="0077707C">
              <w:rPr>
                <w:rFonts w:cs="Calibri"/>
              </w:rPr>
              <w:t xml:space="preserve">how procurement supports your agency’s purpose and the delivery of its strategic priorities </w:t>
            </w:r>
          </w:p>
          <w:p w:rsidR="00FF7B08" w:rsidRPr="00EC5487" w:rsidRDefault="00C011D3" w:rsidP="007550E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cs="Calibri"/>
              </w:rPr>
            </w:pPr>
            <w:r w:rsidRPr="0077707C">
              <w:rPr>
                <w:rFonts w:cs="Calibri"/>
              </w:rPr>
              <w:t>how the above is reflected in the policy</w:t>
            </w:r>
          </w:p>
          <w:p w:rsidR="00B608EC" w:rsidRPr="00EC5487" w:rsidRDefault="00383419" w:rsidP="007550E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cs="Calibri"/>
              </w:rPr>
            </w:pPr>
            <w:r w:rsidRPr="0077707C">
              <w:rPr>
                <w:rFonts w:cs="Calibri"/>
              </w:rPr>
              <w:t>how</w:t>
            </w:r>
            <w:r w:rsidR="00C011D3" w:rsidRPr="0077707C">
              <w:rPr>
                <w:rFonts w:cs="Calibri"/>
              </w:rPr>
              <w:t xml:space="preserve"> good procurement practices </w:t>
            </w:r>
            <w:r w:rsidRPr="0077707C">
              <w:rPr>
                <w:rFonts w:cs="Calibri"/>
              </w:rPr>
              <w:t xml:space="preserve">can benefit </w:t>
            </w:r>
            <w:r w:rsidR="00C011D3" w:rsidRPr="0077707C">
              <w:rPr>
                <w:rFonts w:cs="Calibri"/>
              </w:rPr>
              <w:t>your agency</w:t>
            </w:r>
          </w:p>
          <w:p w:rsidR="00EE5E74" w:rsidRPr="00EC5487" w:rsidRDefault="00C011D3" w:rsidP="007550E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cs="Calibri"/>
              </w:rPr>
            </w:pPr>
            <w:r w:rsidRPr="0077707C">
              <w:rPr>
                <w:rFonts w:cs="Calibri"/>
              </w:rPr>
              <w:t xml:space="preserve">who </w:t>
            </w:r>
            <w:r w:rsidR="00383419" w:rsidRPr="0077707C">
              <w:rPr>
                <w:rFonts w:cs="Calibri"/>
              </w:rPr>
              <w:t xml:space="preserve">your agency’s </w:t>
            </w:r>
            <w:r w:rsidR="007158F2">
              <w:rPr>
                <w:rFonts w:cs="Calibri"/>
              </w:rPr>
              <w:t xml:space="preserve">buyers </w:t>
            </w:r>
            <w:r w:rsidR="007158F2" w:rsidRPr="0077707C">
              <w:rPr>
                <w:rFonts w:cs="Calibri"/>
              </w:rPr>
              <w:t xml:space="preserve"> </w:t>
            </w:r>
            <w:r w:rsidR="00383419" w:rsidRPr="0077707C">
              <w:rPr>
                <w:rFonts w:cs="Calibri"/>
              </w:rPr>
              <w:t xml:space="preserve">are, </w:t>
            </w:r>
            <w:r w:rsidRPr="0077707C">
              <w:rPr>
                <w:rFonts w:cs="Calibri"/>
              </w:rPr>
              <w:t>what they need to know</w:t>
            </w:r>
            <w:r w:rsidR="00383419" w:rsidRPr="0077707C">
              <w:rPr>
                <w:rFonts w:cs="Calibri"/>
              </w:rPr>
              <w:t xml:space="preserve"> and how</w:t>
            </w:r>
            <w:r w:rsidRPr="0077707C">
              <w:rPr>
                <w:rFonts w:cs="Calibri"/>
              </w:rPr>
              <w:t xml:space="preserve"> </w:t>
            </w:r>
            <w:r w:rsidR="00383419" w:rsidRPr="0077707C">
              <w:rPr>
                <w:rFonts w:cs="Calibri"/>
              </w:rPr>
              <w:t xml:space="preserve">this information is </w:t>
            </w:r>
            <w:r w:rsidRPr="0077707C">
              <w:rPr>
                <w:rFonts w:cs="Calibri"/>
              </w:rPr>
              <w:t xml:space="preserve">covered in </w:t>
            </w:r>
            <w:r w:rsidR="00383419" w:rsidRPr="0077707C">
              <w:rPr>
                <w:rFonts w:cs="Calibri"/>
              </w:rPr>
              <w:t xml:space="preserve">your </w:t>
            </w:r>
            <w:r w:rsidRPr="0077707C">
              <w:rPr>
                <w:rFonts w:cs="Calibri"/>
              </w:rPr>
              <w:t>policy or procedures</w:t>
            </w:r>
          </w:p>
          <w:p w:rsidR="00EE5E74" w:rsidRPr="00EC5487" w:rsidRDefault="00C011D3" w:rsidP="007550E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cs="Calibri"/>
              </w:rPr>
            </w:pPr>
            <w:r w:rsidRPr="0077707C">
              <w:rPr>
                <w:rFonts w:cs="Calibri"/>
              </w:rPr>
              <w:t xml:space="preserve">how you </w:t>
            </w:r>
            <w:r w:rsidR="00383419" w:rsidRPr="0077707C">
              <w:rPr>
                <w:rFonts w:cs="Calibri"/>
              </w:rPr>
              <w:t xml:space="preserve">intend to </w:t>
            </w:r>
            <w:r w:rsidRPr="0077707C">
              <w:rPr>
                <w:rFonts w:cs="Calibri"/>
              </w:rPr>
              <w:t>support procurement activity across your agency</w:t>
            </w:r>
            <w:r w:rsidR="00383419" w:rsidRPr="0077707C">
              <w:rPr>
                <w:rFonts w:cs="Calibri"/>
              </w:rPr>
              <w:t>.</w:t>
            </w:r>
          </w:p>
          <w:p w:rsidR="00EE5E74" w:rsidRPr="00EC5487" w:rsidRDefault="00EE5E74" w:rsidP="007550E0">
            <w:pPr>
              <w:pStyle w:val="ListParagraph"/>
              <w:spacing w:after="0"/>
              <w:rPr>
                <w:rFonts w:cs="Calibri"/>
              </w:rPr>
            </w:pPr>
          </w:p>
          <w:p w:rsidR="00EE5E74" w:rsidRPr="00EC5487" w:rsidRDefault="00FF542A" w:rsidP="007550E0">
            <w:pPr>
              <w:pStyle w:val="ListParagraph"/>
              <w:spacing w:after="0"/>
              <w:ind w:left="0"/>
              <w:rPr>
                <w:rFonts w:cs="Calibri"/>
              </w:rPr>
            </w:pPr>
            <w:r w:rsidRPr="00441488">
              <w:rPr>
                <w:rFonts w:cs="Calibri"/>
              </w:rPr>
              <w:t>Procurement is often an agency-</w:t>
            </w:r>
            <w:r w:rsidR="00A4607D" w:rsidRPr="00441488">
              <w:rPr>
                <w:rFonts w:cs="Calibri"/>
              </w:rPr>
              <w:t>wide activity</w:t>
            </w:r>
            <w:r w:rsidR="007918FE" w:rsidRPr="0077707C">
              <w:rPr>
                <w:rFonts w:cs="Calibri"/>
              </w:rPr>
              <w:t>,</w:t>
            </w:r>
            <w:r w:rsidR="00A4607D" w:rsidRPr="00EC5487">
              <w:rPr>
                <w:rFonts w:cs="Calibri"/>
              </w:rPr>
              <w:t xml:space="preserve"> so c</w:t>
            </w:r>
            <w:r w:rsidR="00EE5E74" w:rsidRPr="00EC5487">
              <w:rPr>
                <w:rFonts w:cs="Calibri"/>
              </w:rPr>
              <w:t>onsider asking your chief executive</w:t>
            </w:r>
            <w:r w:rsidR="00937EE8">
              <w:rPr>
                <w:rFonts w:cs="Calibri"/>
              </w:rPr>
              <w:t xml:space="preserve"> officer</w:t>
            </w:r>
            <w:r w:rsidR="00EE5E74" w:rsidRPr="00EC5487">
              <w:rPr>
                <w:rFonts w:cs="Calibri"/>
              </w:rPr>
              <w:t xml:space="preserve"> </w:t>
            </w:r>
            <w:r w:rsidR="00937EE8">
              <w:rPr>
                <w:rFonts w:cs="Calibri"/>
              </w:rPr>
              <w:t xml:space="preserve">(CEO) </w:t>
            </w:r>
            <w:r w:rsidR="00EE5E74" w:rsidRPr="00EC5487">
              <w:rPr>
                <w:rFonts w:cs="Calibri"/>
              </w:rPr>
              <w:t>to write a forw</w:t>
            </w:r>
            <w:r w:rsidR="00A368D0" w:rsidRPr="00EC5487">
              <w:rPr>
                <w:rFonts w:cs="Calibri"/>
              </w:rPr>
              <w:t xml:space="preserve">ard </w:t>
            </w:r>
            <w:r w:rsidR="00930D4E" w:rsidRPr="00441488">
              <w:rPr>
                <w:rFonts w:cs="Calibri"/>
              </w:rPr>
              <w:t>for your policy</w:t>
            </w:r>
            <w:r w:rsidR="007918FE" w:rsidRPr="0077707C">
              <w:rPr>
                <w:rFonts w:cs="Calibri"/>
              </w:rPr>
              <w:t xml:space="preserve"> that</w:t>
            </w:r>
            <w:r w:rsidRPr="00EC5487">
              <w:rPr>
                <w:rFonts w:cs="Calibri"/>
              </w:rPr>
              <w:t xml:space="preserve"> highlight</w:t>
            </w:r>
            <w:r w:rsidR="007918FE" w:rsidRPr="0077707C">
              <w:rPr>
                <w:rFonts w:cs="Calibri"/>
              </w:rPr>
              <w:t>s</w:t>
            </w:r>
            <w:r w:rsidRPr="00EC5487">
              <w:rPr>
                <w:rFonts w:cs="Calibri"/>
              </w:rPr>
              <w:t xml:space="preserve"> key messages.</w:t>
            </w:r>
          </w:p>
          <w:p w:rsidR="00050829" w:rsidRPr="00441488" w:rsidRDefault="00050829" w:rsidP="007550E0">
            <w:pPr>
              <w:pStyle w:val="ListParagraph"/>
              <w:spacing w:after="0"/>
              <w:rPr>
                <w:rFonts w:cs="Calibri"/>
              </w:rPr>
            </w:pPr>
          </w:p>
          <w:p w:rsidR="007918FE" w:rsidRPr="0077707C" w:rsidRDefault="00626497" w:rsidP="007550E0">
            <w:pPr>
              <w:spacing w:after="0"/>
              <w:rPr>
                <w:rFonts w:cs="Calibri"/>
              </w:rPr>
            </w:pPr>
            <w:r w:rsidRPr="00441488">
              <w:rPr>
                <w:rFonts w:cs="Calibri"/>
              </w:rPr>
              <w:t>The model policy does not include detailed procurement procedures.</w:t>
            </w:r>
            <w:r w:rsidR="007918FE" w:rsidRPr="0077707C">
              <w:rPr>
                <w:rFonts w:cs="Calibri"/>
              </w:rPr>
              <w:t xml:space="preserve"> </w:t>
            </w:r>
            <w:r w:rsidR="00FF7B08" w:rsidRPr="00EC5487">
              <w:rPr>
                <w:rFonts w:cs="Calibri"/>
              </w:rPr>
              <w:t>The scale, complexity and risk</w:t>
            </w:r>
            <w:r w:rsidR="000E66F4" w:rsidRPr="00441488">
              <w:rPr>
                <w:rFonts w:cs="Calibri"/>
              </w:rPr>
              <w:t>s involved in procurement vary</w:t>
            </w:r>
            <w:r w:rsidR="00FF7B08" w:rsidRPr="00441488">
              <w:rPr>
                <w:rFonts w:cs="Calibri"/>
              </w:rPr>
              <w:t xml:space="preserve"> widely </w:t>
            </w:r>
            <w:r w:rsidR="007918FE" w:rsidRPr="0077707C">
              <w:rPr>
                <w:rFonts w:cs="Calibri"/>
              </w:rPr>
              <w:t xml:space="preserve">between </w:t>
            </w:r>
            <w:r w:rsidR="000E66F4" w:rsidRPr="00EC5487">
              <w:rPr>
                <w:rFonts w:cs="Calibri"/>
              </w:rPr>
              <w:t>agenc</w:t>
            </w:r>
            <w:r w:rsidR="007918FE" w:rsidRPr="0077707C">
              <w:rPr>
                <w:rFonts w:cs="Calibri"/>
              </w:rPr>
              <w:t>ies</w:t>
            </w:r>
            <w:r w:rsidR="00A1201B">
              <w:rPr>
                <w:rFonts w:cs="Calibri"/>
              </w:rPr>
              <w:t xml:space="preserve"> –</w:t>
            </w:r>
            <w:r w:rsidR="007918FE" w:rsidRPr="0077707C">
              <w:rPr>
                <w:rFonts w:cs="Calibri"/>
              </w:rPr>
              <w:t xml:space="preserve"> </w:t>
            </w:r>
            <w:r w:rsidR="000E66F4" w:rsidRPr="00EC5487">
              <w:rPr>
                <w:rFonts w:cs="Calibri"/>
              </w:rPr>
              <w:t xml:space="preserve">so there </w:t>
            </w:r>
            <w:r w:rsidR="00D72797" w:rsidRPr="00EC5487">
              <w:rPr>
                <w:rFonts w:cs="Calibri"/>
              </w:rPr>
              <w:t xml:space="preserve">is </w:t>
            </w:r>
            <w:r w:rsidR="000E66F4" w:rsidRPr="00EC5487">
              <w:rPr>
                <w:rFonts w:cs="Calibri"/>
              </w:rPr>
              <w:t>no o</w:t>
            </w:r>
            <w:r w:rsidR="007918FE" w:rsidRPr="0077707C">
              <w:rPr>
                <w:rFonts w:cs="Calibri"/>
              </w:rPr>
              <w:t xml:space="preserve">verall </w:t>
            </w:r>
            <w:r w:rsidR="00FF7B08" w:rsidRPr="00EC5487">
              <w:rPr>
                <w:rFonts w:cs="Calibri"/>
              </w:rPr>
              <w:t xml:space="preserve">approach </w:t>
            </w:r>
            <w:r w:rsidR="00FF7B08" w:rsidRPr="00441488">
              <w:rPr>
                <w:rFonts w:cs="Calibri"/>
              </w:rPr>
              <w:t xml:space="preserve">for everyone. </w:t>
            </w:r>
            <w:r w:rsidRPr="00441488">
              <w:rPr>
                <w:rFonts w:cs="Calibri"/>
              </w:rPr>
              <w:t xml:space="preserve"> </w:t>
            </w:r>
            <w:r w:rsidR="006B51B4" w:rsidRPr="00484E0B">
              <w:rPr>
                <w:rFonts w:cs="Calibri"/>
              </w:rPr>
              <w:t xml:space="preserve">If your procedures need to be </w:t>
            </w:r>
            <w:r w:rsidR="00070622" w:rsidRPr="00484E0B">
              <w:rPr>
                <w:rFonts w:cs="Calibri"/>
              </w:rPr>
              <w:t>updated</w:t>
            </w:r>
            <w:r w:rsidR="006B51B4" w:rsidRPr="00484E0B">
              <w:rPr>
                <w:rFonts w:cs="Calibri"/>
              </w:rPr>
              <w:t xml:space="preserve"> </w:t>
            </w:r>
            <w:r w:rsidR="007918FE" w:rsidRPr="0077707C">
              <w:rPr>
                <w:rFonts w:cs="Calibri"/>
              </w:rPr>
              <w:t>for consistency</w:t>
            </w:r>
            <w:r w:rsidR="006B51B4" w:rsidRPr="00EC5487">
              <w:rPr>
                <w:rFonts w:cs="Calibri"/>
              </w:rPr>
              <w:t xml:space="preserve"> with </w:t>
            </w:r>
            <w:r w:rsidR="0073557C" w:rsidRPr="00EC5487">
              <w:rPr>
                <w:rFonts w:cs="Calibri"/>
              </w:rPr>
              <w:t xml:space="preserve">the </w:t>
            </w:r>
            <w:r w:rsidR="00D72797" w:rsidRPr="00EC5487">
              <w:rPr>
                <w:rFonts w:cs="Calibri"/>
                <w:i/>
              </w:rPr>
              <w:t>Gov</w:t>
            </w:r>
            <w:r w:rsidR="00D72797" w:rsidRPr="00441488">
              <w:rPr>
                <w:rFonts w:cs="Calibri"/>
                <w:i/>
              </w:rPr>
              <w:t>ernment Rules of S</w:t>
            </w:r>
            <w:r w:rsidR="0073557C" w:rsidRPr="00441488">
              <w:rPr>
                <w:rFonts w:cs="Calibri"/>
                <w:i/>
              </w:rPr>
              <w:t>ourcing</w:t>
            </w:r>
            <w:r w:rsidR="00D72797" w:rsidRPr="00441488">
              <w:rPr>
                <w:rFonts w:cs="Calibri"/>
              </w:rPr>
              <w:t>, you can</w:t>
            </w:r>
            <w:r w:rsidR="007918FE" w:rsidRPr="0077707C">
              <w:rPr>
                <w:rFonts w:cs="Calibri"/>
              </w:rPr>
              <w:t>:</w:t>
            </w:r>
          </w:p>
          <w:p w:rsidR="007918FE" w:rsidRPr="0077707C" w:rsidRDefault="007918FE" w:rsidP="007550E0">
            <w:pPr>
              <w:numPr>
                <w:ilvl w:val="0"/>
                <w:numId w:val="51"/>
              </w:numPr>
              <w:spacing w:after="0"/>
              <w:rPr>
                <w:rFonts w:cs="Calibri"/>
              </w:rPr>
            </w:pPr>
            <w:r w:rsidRPr="0077707C">
              <w:rPr>
                <w:rFonts w:cs="Calibri"/>
              </w:rPr>
              <w:t>use other agencies</w:t>
            </w:r>
            <w:r w:rsidR="004D4EE2">
              <w:rPr>
                <w:rFonts w:cs="Calibri"/>
              </w:rPr>
              <w:t xml:space="preserve">’ </w:t>
            </w:r>
            <w:r w:rsidR="00D72797" w:rsidRPr="00EC5487">
              <w:rPr>
                <w:rFonts w:cs="Calibri"/>
              </w:rPr>
              <w:t>example</w:t>
            </w:r>
            <w:r w:rsidR="00FF7B08" w:rsidRPr="00EC5487">
              <w:rPr>
                <w:rFonts w:cs="Calibri"/>
              </w:rPr>
              <w:t xml:space="preserve">s </w:t>
            </w:r>
            <w:r w:rsidRPr="0077707C">
              <w:rPr>
                <w:rFonts w:cs="Calibri"/>
              </w:rPr>
              <w:t xml:space="preserve">to help </w:t>
            </w:r>
            <w:r w:rsidR="004D4EE2">
              <w:rPr>
                <w:rFonts w:cs="Calibri"/>
              </w:rPr>
              <w:t xml:space="preserve">by visiting </w:t>
            </w:r>
            <w:hyperlink r:id="rId17" w:history="1">
              <w:r w:rsidR="00FF7B08" w:rsidRPr="00484E0B">
                <w:rPr>
                  <w:rStyle w:val="Hyperlink"/>
                  <w:rFonts w:cs="Calibri"/>
                  <w:color w:val="auto"/>
                  <w:u w:val="none"/>
                </w:rPr>
                <w:t>www.procurement.govt.nz</w:t>
              </w:r>
            </w:hyperlink>
            <w:r w:rsidR="00FF7B08" w:rsidRPr="00EC5487">
              <w:rPr>
                <w:rFonts w:cs="Calibri"/>
              </w:rPr>
              <w:t xml:space="preserve"> </w:t>
            </w:r>
          </w:p>
          <w:p w:rsidR="002943CA" w:rsidRPr="00EC5487" w:rsidRDefault="004D4EE2" w:rsidP="007550E0">
            <w:pPr>
              <w:numPr>
                <w:ilvl w:val="0"/>
                <w:numId w:val="51"/>
              </w:numPr>
              <w:spacing w:after="0"/>
              <w:rPr>
                <w:rFonts w:cs="Calibri"/>
              </w:rPr>
            </w:pPr>
            <w:r>
              <w:rPr>
                <w:rFonts w:cs="Calibri"/>
              </w:rPr>
              <w:t>email</w:t>
            </w:r>
            <w:r w:rsidRPr="00EC5487">
              <w:rPr>
                <w:rFonts w:cs="Calibri"/>
              </w:rPr>
              <w:t xml:space="preserve"> </w:t>
            </w:r>
            <w:hyperlink r:id="rId18" w:history="1">
              <w:r w:rsidR="00FF7B08" w:rsidRPr="00484E0B">
                <w:rPr>
                  <w:rStyle w:val="Hyperlink"/>
                  <w:rFonts w:cs="Calibri"/>
                  <w:color w:val="auto"/>
                  <w:u w:val="none"/>
                </w:rPr>
                <w:t>procurement@mbie.govt.nz</w:t>
              </w:r>
            </w:hyperlink>
            <w:r w:rsidR="00FF7B08" w:rsidRPr="00EC5487">
              <w:rPr>
                <w:rFonts w:cs="Calibri"/>
              </w:rPr>
              <w:t xml:space="preserve"> for </w:t>
            </w:r>
            <w:r w:rsidR="007918FE" w:rsidRPr="0077707C">
              <w:rPr>
                <w:rFonts w:cs="Calibri"/>
              </w:rPr>
              <w:t>assistance</w:t>
            </w:r>
            <w:r w:rsidR="0073557C" w:rsidRPr="00EC5487">
              <w:rPr>
                <w:rFonts w:cs="Calibri"/>
                <w:i/>
              </w:rPr>
              <w:t xml:space="preserve">. </w:t>
            </w:r>
          </w:p>
          <w:p w:rsidR="00FF7B08" w:rsidRPr="00441488" w:rsidRDefault="00FF7B08" w:rsidP="008418A7">
            <w:pPr>
              <w:spacing w:after="0" w:line="240" w:lineRule="auto"/>
              <w:rPr>
                <w:rFonts w:cs="Calibri"/>
              </w:rPr>
            </w:pPr>
          </w:p>
          <w:p w:rsidR="00EE0A31" w:rsidRPr="00484E0B" w:rsidRDefault="00EE0A31" w:rsidP="000E66F4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</w:p>
        </w:tc>
      </w:tr>
    </w:tbl>
    <w:p w:rsidR="002673EE" w:rsidRPr="00484E0B" w:rsidRDefault="00EE0A31" w:rsidP="00ED1E0E">
      <w:pPr>
        <w:spacing w:after="80" w:line="240" w:lineRule="auto"/>
        <w:rPr>
          <w:b/>
          <w:color w:val="204D84"/>
          <w:sz w:val="44"/>
          <w:szCs w:val="44"/>
        </w:rPr>
      </w:pPr>
      <w:r w:rsidRPr="00484E0B">
        <w:rPr>
          <w:rFonts w:cs="Calibri"/>
        </w:rPr>
        <w:br w:type="textWrapping" w:clear="all"/>
      </w:r>
      <w:r w:rsidR="00E470A4">
        <w:rPr>
          <w:b/>
          <w:color w:val="204D84"/>
          <w:sz w:val="32"/>
        </w:rPr>
        <w:br w:type="page"/>
      </w:r>
      <w:r w:rsidRPr="00484E0B">
        <w:rPr>
          <w:b/>
          <w:color w:val="204D84"/>
          <w:sz w:val="44"/>
          <w:szCs w:val="44"/>
        </w:rPr>
        <w:lastRenderedPageBreak/>
        <w:t xml:space="preserve">Our </w:t>
      </w:r>
      <w:r w:rsidR="007918FE" w:rsidRPr="00484E0B">
        <w:rPr>
          <w:b/>
          <w:color w:val="204D84"/>
          <w:sz w:val="44"/>
          <w:szCs w:val="44"/>
        </w:rPr>
        <w:t>p</w:t>
      </w:r>
      <w:r w:rsidRPr="00484E0B">
        <w:rPr>
          <w:b/>
          <w:color w:val="204D84"/>
          <w:sz w:val="44"/>
          <w:szCs w:val="44"/>
        </w:rPr>
        <w:t>rocurement</w:t>
      </w:r>
      <w:r w:rsidR="00C14BDD" w:rsidRPr="00484E0B">
        <w:rPr>
          <w:b/>
          <w:color w:val="204D84"/>
          <w:sz w:val="44"/>
          <w:szCs w:val="44"/>
        </w:rPr>
        <w:t xml:space="preserve"> </w:t>
      </w:r>
    </w:p>
    <w:p w:rsidR="00CE2FB5" w:rsidRPr="00484E0B" w:rsidRDefault="00CE2FB5" w:rsidP="007550E0">
      <w:pPr>
        <w:spacing w:after="0"/>
      </w:pPr>
      <w:r w:rsidRPr="00484E0B">
        <w:rPr>
          <w:highlight w:val="yellow"/>
        </w:rPr>
        <w:t>[</w:t>
      </w:r>
      <w:r w:rsidR="00BB7D31" w:rsidRPr="00484E0B">
        <w:rPr>
          <w:highlight w:val="yellow"/>
        </w:rPr>
        <w:t xml:space="preserve">This section </w:t>
      </w:r>
      <w:r w:rsidR="005E687A" w:rsidRPr="00484E0B">
        <w:rPr>
          <w:highlight w:val="yellow"/>
        </w:rPr>
        <w:t xml:space="preserve">explains what </w:t>
      </w:r>
      <w:r w:rsidR="002B0885" w:rsidRPr="00484E0B">
        <w:rPr>
          <w:highlight w:val="yellow"/>
        </w:rPr>
        <w:t>procurement</w:t>
      </w:r>
      <w:r w:rsidR="005E687A" w:rsidRPr="00484E0B">
        <w:rPr>
          <w:highlight w:val="yellow"/>
        </w:rPr>
        <w:t xml:space="preserve"> is</w:t>
      </w:r>
      <w:r w:rsidR="001411EA" w:rsidRPr="00484E0B">
        <w:rPr>
          <w:highlight w:val="yellow"/>
        </w:rPr>
        <w:t xml:space="preserve"> </w:t>
      </w:r>
      <w:r w:rsidR="002B0885" w:rsidRPr="00484E0B">
        <w:rPr>
          <w:highlight w:val="yellow"/>
        </w:rPr>
        <w:t xml:space="preserve">and </w:t>
      </w:r>
      <w:r w:rsidR="005E687A" w:rsidRPr="00484E0B">
        <w:rPr>
          <w:highlight w:val="yellow"/>
        </w:rPr>
        <w:t>why it</w:t>
      </w:r>
      <w:r w:rsidR="00070622" w:rsidRPr="00484E0B">
        <w:rPr>
          <w:highlight w:val="yellow"/>
        </w:rPr>
        <w:t xml:space="preserve"> i</w:t>
      </w:r>
      <w:r w:rsidR="005E687A" w:rsidRPr="00484E0B">
        <w:rPr>
          <w:highlight w:val="yellow"/>
        </w:rPr>
        <w:t>s important to do it well.</w:t>
      </w:r>
      <w:r w:rsidR="008D5B0D">
        <w:rPr>
          <w:highlight w:val="yellow"/>
        </w:rPr>
        <w:t xml:space="preserve"> </w:t>
      </w:r>
      <w:r w:rsidR="002B0885" w:rsidRPr="00484E0B">
        <w:rPr>
          <w:highlight w:val="yellow"/>
        </w:rPr>
        <w:t>To customise it,</w:t>
      </w:r>
      <w:r w:rsidR="00BA265A" w:rsidRPr="00484E0B">
        <w:rPr>
          <w:highlight w:val="yellow"/>
        </w:rPr>
        <w:t xml:space="preserve"> describe </w:t>
      </w:r>
      <w:r w:rsidR="00BD0945" w:rsidRPr="00484E0B">
        <w:rPr>
          <w:highlight w:val="yellow"/>
        </w:rPr>
        <w:t xml:space="preserve">how procurement contributes </w:t>
      </w:r>
      <w:r w:rsidR="002B0885" w:rsidRPr="00484E0B">
        <w:rPr>
          <w:highlight w:val="yellow"/>
        </w:rPr>
        <w:t>to your agency’s purpose</w:t>
      </w:r>
      <w:r w:rsidR="00BD0945" w:rsidRPr="00484E0B">
        <w:rPr>
          <w:highlight w:val="yellow"/>
        </w:rPr>
        <w:t xml:space="preserve"> and/or government priorities.</w:t>
      </w:r>
      <w:r w:rsidR="00E470A4" w:rsidRPr="00484E0B">
        <w:rPr>
          <w:highlight w:val="yellow"/>
        </w:rPr>
        <w:t xml:space="preserve"> </w:t>
      </w:r>
      <w:r w:rsidR="00937EE8">
        <w:rPr>
          <w:highlight w:val="yellow"/>
        </w:rPr>
        <w:t xml:space="preserve">If your CEO has written a forward, </w:t>
      </w:r>
      <w:r w:rsidR="00BC7117">
        <w:rPr>
          <w:highlight w:val="yellow"/>
        </w:rPr>
        <w:t xml:space="preserve">include </w:t>
      </w:r>
      <w:r w:rsidR="00937EE8">
        <w:rPr>
          <w:highlight w:val="yellow"/>
        </w:rPr>
        <w:t>it here.</w:t>
      </w:r>
      <w:r w:rsidR="00C66EA0" w:rsidRPr="00484E0B">
        <w:rPr>
          <w:highlight w:val="yellow"/>
        </w:rPr>
        <w:t>]</w:t>
      </w:r>
      <w:r w:rsidR="002B0885" w:rsidRPr="00484E0B">
        <w:t xml:space="preserve"> </w:t>
      </w:r>
    </w:p>
    <w:p w:rsidR="00764450" w:rsidRDefault="00764450" w:rsidP="007550E0">
      <w:pPr>
        <w:spacing w:after="0"/>
      </w:pPr>
    </w:p>
    <w:p w:rsidR="004E463B" w:rsidRPr="00224301" w:rsidRDefault="00C14BDD" w:rsidP="007550E0">
      <w:pPr>
        <w:spacing w:after="0"/>
      </w:pPr>
      <w:r>
        <w:t xml:space="preserve">Procurement covers all the </w:t>
      </w:r>
      <w:r w:rsidR="00A55CF2">
        <w:t xml:space="preserve">business </w:t>
      </w:r>
      <w:r>
        <w:t xml:space="preserve">processes associated with purchasing </w:t>
      </w:r>
      <w:r w:rsidR="00780AEF">
        <w:t>the goods</w:t>
      </w:r>
      <w:r w:rsidR="001B59CE">
        <w:t>/</w:t>
      </w:r>
      <w:r w:rsidR="00780AEF">
        <w:t>services</w:t>
      </w:r>
      <w:r w:rsidR="00A1201B">
        <w:t>/works</w:t>
      </w:r>
      <w:r w:rsidR="00780AEF">
        <w:t xml:space="preserve"> we use to run our business and deliver</w:t>
      </w:r>
      <w:r w:rsidR="00011026">
        <w:t xml:space="preserve"> our public service objectives</w:t>
      </w:r>
      <w:r w:rsidR="00780AEF">
        <w:t>.</w:t>
      </w:r>
      <w:r w:rsidR="00D264CD">
        <w:t xml:space="preserve"> </w:t>
      </w:r>
      <w:r w:rsidR="008B5E1F">
        <w:t>It starts with identifying our needs</w:t>
      </w:r>
      <w:r w:rsidR="001B59CE">
        <w:t xml:space="preserve">, then </w:t>
      </w:r>
      <w:r w:rsidR="00A55CF2">
        <w:t xml:space="preserve">planning </w:t>
      </w:r>
      <w:r w:rsidR="008B5E1F">
        <w:t>the best way to</w:t>
      </w:r>
      <w:r w:rsidR="007A4A84">
        <w:t xml:space="preserve"> meet them</w:t>
      </w:r>
      <w:r w:rsidR="0036593F">
        <w:t xml:space="preserve">; </w:t>
      </w:r>
      <w:r w:rsidR="00C7463D">
        <w:t>continues through</w:t>
      </w:r>
      <w:r w:rsidR="000F0A66">
        <w:t xml:space="preserve"> </w:t>
      </w:r>
      <w:r w:rsidR="009525A1">
        <w:t xml:space="preserve">sourcing </w:t>
      </w:r>
      <w:r w:rsidR="000F0A66">
        <w:t>the goods</w:t>
      </w:r>
      <w:r w:rsidR="001B59CE">
        <w:t>/</w:t>
      </w:r>
      <w:r w:rsidR="00C66EA0">
        <w:t>services</w:t>
      </w:r>
      <w:r w:rsidR="00BC7117">
        <w:t>/works</w:t>
      </w:r>
      <w:r w:rsidR="00C66EA0">
        <w:t xml:space="preserve"> then </w:t>
      </w:r>
      <w:r w:rsidR="009525A1">
        <w:t xml:space="preserve">managing </w:t>
      </w:r>
      <w:r w:rsidR="00BA265A">
        <w:t>the contract</w:t>
      </w:r>
      <w:r w:rsidR="00350F66">
        <w:t>;</w:t>
      </w:r>
      <w:r w:rsidR="001B59CE">
        <w:t xml:space="preserve"> </w:t>
      </w:r>
      <w:r w:rsidR="00091EA2">
        <w:t xml:space="preserve">and </w:t>
      </w:r>
      <w:r w:rsidR="00C66EA0">
        <w:t>ends with</w:t>
      </w:r>
      <w:r w:rsidR="0036593F">
        <w:t xml:space="preserve"> expiry of either the contract or the asset’s</w:t>
      </w:r>
      <w:r w:rsidR="00C66EA0">
        <w:t xml:space="preserve"> useful life</w:t>
      </w:r>
      <w:r w:rsidR="0036593F">
        <w:t>.</w:t>
      </w:r>
      <w:r w:rsidR="00C61B0E">
        <w:t xml:space="preserve"> Our agency has a mandate </w:t>
      </w:r>
      <w:r w:rsidR="00C61B0E" w:rsidRPr="001B59CE">
        <w:t xml:space="preserve">to </w:t>
      </w:r>
      <w:r w:rsidR="00C61B0E" w:rsidRPr="00B67743">
        <w:rPr>
          <w:highlight w:val="yellow"/>
        </w:rPr>
        <w:t xml:space="preserve">[describe your agency’s purpose or key strategic objectives as outlined in its </w:t>
      </w:r>
      <w:r w:rsidR="00C61B0E" w:rsidRPr="004D4EE2">
        <w:rPr>
          <w:highlight w:val="yellow"/>
        </w:rPr>
        <w:t>Statement of Intent</w:t>
      </w:r>
      <w:r w:rsidR="00C61B0E" w:rsidRPr="00B67743">
        <w:rPr>
          <w:highlight w:val="yellow"/>
        </w:rPr>
        <w:t xml:space="preserve"> and how procurement supports it]</w:t>
      </w:r>
      <w:r w:rsidR="00C61B0E" w:rsidRPr="00484E0B">
        <w:t>.</w:t>
      </w:r>
      <w:r w:rsidR="00224301">
        <w:t xml:space="preserve"> </w:t>
      </w:r>
    </w:p>
    <w:p w:rsidR="00246460" w:rsidRPr="00484E0B" w:rsidRDefault="00246460" w:rsidP="00ED1E0E">
      <w:pPr>
        <w:spacing w:before="280" w:after="80" w:line="240" w:lineRule="auto"/>
        <w:rPr>
          <w:b/>
          <w:color w:val="204D84"/>
          <w:sz w:val="44"/>
          <w:szCs w:val="44"/>
        </w:rPr>
      </w:pPr>
      <w:r w:rsidRPr="00484E0B">
        <w:rPr>
          <w:b/>
          <w:color w:val="204D84"/>
          <w:sz w:val="44"/>
          <w:szCs w:val="44"/>
        </w:rPr>
        <w:t>Purpose and scope</w:t>
      </w:r>
    </w:p>
    <w:p w:rsidR="00434A1D" w:rsidRDefault="00246460" w:rsidP="00764450">
      <w:pPr>
        <w:spacing w:after="0"/>
      </w:pPr>
      <w:r>
        <w:t xml:space="preserve">This </w:t>
      </w:r>
      <w:r w:rsidR="001F13B9">
        <w:t xml:space="preserve">policy and </w:t>
      </w:r>
      <w:r w:rsidR="00D71618" w:rsidRPr="008D5B0D">
        <w:rPr>
          <w:highlight w:val="yellow"/>
        </w:rPr>
        <w:t>[agency’s]</w:t>
      </w:r>
      <w:r w:rsidR="00D71618">
        <w:t xml:space="preserve"> procurement </w:t>
      </w:r>
      <w:r w:rsidR="001F13B9" w:rsidRPr="00484E0B">
        <w:t>procedures</w:t>
      </w:r>
      <w:r w:rsidR="001F13B9" w:rsidRPr="00C47875">
        <w:rPr>
          <w:i/>
        </w:rPr>
        <w:t xml:space="preserve"> </w:t>
      </w:r>
      <w:r w:rsidR="00FC251E">
        <w:t xml:space="preserve">outline the approach </w:t>
      </w:r>
      <w:r w:rsidR="001F13B9">
        <w:t xml:space="preserve">that </w:t>
      </w:r>
      <w:r w:rsidR="001F13B9" w:rsidRPr="00882E3E">
        <w:rPr>
          <w:highlight w:val="yellow"/>
        </w:rPr>
        <w:t>[agency name</w:t>
      </w:r>
      <w:r w:rsidR="001F13B9">
        <w:rPr>
          <w:highlight w:val="yellow"/>
        </w:rPr>
        <w:t>’s</w:t>
      </w:r>
      <w:r w:rsidR="001F13B9" w:rsidRPr="00882E3E">
        <w:rPr>
          <w:highlight w:val="yellow"/>
        </w:rPr>
        <w:t>]</w:t>
      </w:r>
      <w:r w:rsidR="001F13B9" w:rsidRPr="00882E3E">
        <w:t xml:space="preserve"> </w:t>
      </w:r>
      <w:r w:rsidR="00FC251E">
        <w:t xml:space="preserve">will take </w:t>
      </w:r>
      <w:r w:rsidR="00FA27F4">
        <w:t xml:space="preserve">to planning, sourcing and managing </w:t>
      </w:r>
      <w:r w:rsidR="001F13B9">
        <w:t xml:space="preserve">its </w:t>
      </w:r>
      <w:r w:rsidR="00FC251E">
        <w:t>procurement</w:t>
      </w:r>
      <w:r w:rsidR="00FA27F4">
        <w:t>.</w:t>
      </w:r>
      <w:r w:rsidR="008D5B0D">
        <w:t xml:space="preserve"> </w:t>
      </w:r>
      <w:r w:rsidR="00C47875">
        <w:t xml:space="preserve">They </w:t>
      </w:r>
      <w:r w:rsidR="00E44D41">
        <w:t>must be followed by</w:t>
      </w:r>
      <w:r w:rsidR="00434A1D" w:rsidRPr="00E44D41">
        <w:t xml:space="preserve"> all </w:t>
      </w:r>
      <w:r w:rsidR="001F13B9">
        <w:t xml:space="preserve">our </w:t>
      </w:r>
      <w:r w:rsidR="00434A1D" w:rsidRPr="00E44D41">
        <w:t xml:space="preserve">temporary </w:t>
      </w:r>
      <w:r w:rsidR="00D71618">
        <w:t xml:space="preserve">and </w:t>
      </w:r>
      <w:r w:rsidR="00434A1D" w:rsidRPr="00E44D41">
        <w:t>permanent employees, consultants</w:t>
      </w:r>
      <w:r w:rsidR="001F13B9">
        <w:t xml:space="preserve"> </w:t>
      </w:r>
      <w:r w:rsidR="00E44D41">
        <w:t xml:space="preserve">and </w:t>
      </w:r>
      <w:r w:rsidR="00434A1D" w:rsidRPr="00E44D41">
        <w:t>contractors</w:t>
      </w:r>
      <w:r w:rsidR="00937EE8">
        <w:t xml:space="preserve">. </w:t>
      </w:r>
      <w:r w:rsidR="00C47875">
        <w:t xml:space="preserve">Any departure from </w:t>
      </w:r>
      <w:r w:rsidR="001F13B9">
        <w:t>th</w:t>
      </w:r>
      <w:r w:rsidR="005C7ED8">
        <w:t xml:space="preserve">is approach </w:t>
      </w:r>
      <w:r w:rsidR="001411EA">
        <w:t xml:space="preserve">must </w:t>
      </w:r>
      <w:r w:rsidR="005C7ED8">
        <w:t xml:space="preserve">first </w:t>
      </w:r>
      <w:r w:rsidR="001411EA">
        <w:t xml:space="preserve">be approved by </w:t>
      </w:r>
      <w:r w:rsidR="001411EA" w:rsidRPr="00484E0B">
        <w:rPr>
          <w:highlight w:val="yellow"/>
        </w:rPr>
        <w:t>[add title(s)</w:t>
      </w:r>
      <w:r w:rsidR="001F13B9">
        <w:rPr>
          <w:highlight w:val="yellow"/>
        </w:rPr>
        <w:t>]</w:t>
      </w:r>
      <w:r w:rsidR="00C47875" w:rsidRPr="00484E0B">
        <w:rPr>
          <w:highlight w:val="yellow"/>
        </w:rPr>
        <w:t>.</w:t>
      </w:r>
    </w:p>
    <w:p w:rsidR="00E83288" w:rsidRDefault="00E83288" w:rsidP="00091EA2">
      <w:pPr>
        <w:spacing w:after="0"/>
      </w:pPr>
    </w:p>
    <w:p w:rsidR="00091EA2" w:rsidRPr="00C47875" w:rsidRDefault="00992623" w:rsidP="00091EA2">
      <w:pPr>
        <w:spacing w:after="0"/>
        <w:rPr>
          <w:rFonts w:ascii="Verdana" w:eastAsia="Times New Roman" w:hAnsi="Verdana"/>
          <w:sz w:val="20"/>
          <w:szCs w:val="20"/>
        </w:rPr>
      </w:pPr>
      <w:r w:rsidRPr="005E5B9E">
        <w:t>This policy does not apply to fixed-term and permanent employment contracts</w:t>
      </w:r>
      <w:r w:rsidR="000F0A66">
        <w:t>. F</w:t>
      </w:r>
      <w:r w:rsidR="00C47875">
        <w:t>or assistance with these</w:t>
      </w:r>
      <w:r w:rsidR="005C7ED8">
        <w:t xml:space="preserve">, please </w:t>
      </w:r>
      <w:r w:rsidR="005C7ED8" w:rsidRPr="005E5B9E">
        <w:t>contact</w:t>
      </w:r>
      <w:r w:rsidR="005E5B9E">
        <w:t xml:space="preserve"> </w:t>
      </w:r>
      <w:r w:rsidR="005E5B9E" w:rsidRPr="00484E0B">
        <w:rPr>
          <w:highlight w:val="yellow"/>
        </w:rPr>
        <w:t>[team/position title]</w:t>
      </w:r>
      <w:r w:rsidR="005E5B9E" w:rsidRPr="00441488">
        <w:t xml:space="preserve">. </w:t>
      </w:r>
      <w:r w:rsidR="00091EA2">
        <w:t xml:space="preserve"> </w:t>
      </w:r>
    </w:p>
    <w:p w:rsidR="00E83288" w:rsidRDefault="00E83288" w:rsidP="00091EA2">
      <w:pPr>
        <w:spacing w:after="0"/>
        <w:rPr>
          <w:highlight w:val="yellow"/>
        </w:rPr>
      </w:pPr>
    </w:p>
    <w:p w:rsidR="00091EA2" w:rsidRPr="00B67743" w:rsidRDefault="00091EA2" w:rsidP="00091EA2">
      <w:pPr>
        <w:spacing w:after="0"/>
      </w:pPr>
      <w:r w:rsidRPr="00B67743">
        <w:rPr>
          <w:highlight w:val="yellow"/>
        </w:rPr>
        <w:t xml:space="preserve">[If </w:t>
      </w:r>
      <w:r>
        <w:rPr>
          <w:highlight w:val="yellow"/>
        </w:rPr>
        <w:t>your agency routinely does ot</w:t>
      </w:r>
      <w:r w:rsidRPr="00B67743">
        <w:rPr>
          <w:highlight w:val="yellow"/>
        </w:rPr>
        <w:t>her routine non-procurement activities</w:t>
      </w:r>
      <w:r>
        <w:rPr>
          <w:highlight w:val="yellow"/>
        </w:rPr>
        <w:t xml:space="preserve"> that are not covered by the policy </w:t>
      </w:r>
      <w:r w:rsidR="00E83288">
        <w:rPr>
          <w:highlight w:val="yellow"/>
        </w:rPr>
        <w:t>e.g.</w:t>
      </w:r>
      <w:r w:rsidRPr="00B67743">
        <w:rPr>
          <w:highlight w:val="yellow"/>
        </w:rPr>
        <w:t xml:space="preserve"> unconditional grants – </w:t>
      </w:r>
      <w:r>
        <w:rPr>
          <w:highlight w:val="yellow"/>
        </w:rPr>
        <w:t xml:space="preserve">you can </w:t>
      </w:r>
      <w:r w:rsidRPr="00B67743">
        <w:rPr>
          <w:highlight w:val="yellow"/>
        </w:rPr>
        <w:t>add them here.]</w:t>
      </w:r>
      <w:r w:rsidRPr="00B67743">
        <w:t xml:space="preserve"> </w:t>
      </w:r>
    </w:p>
    <w:p w:rsidR="00246460" w:rsidRPr="00484E0B" w:rsidRDefault="00246460" w:rsidP="00ED1E0E">
      <w:pPr>
        <w:keepNext/>
        <w:spacing w:before="280" w:after="80" w:line="240" w:lineRule="auto"/>
        <w:rPr>
          <w:b/>
          <w:color w:val="204D84"/>
          <w:sz w:val="44"/>
          <w:szCs w:val="44"/>
        </w:rPr>
      </w:pPr>
      <w:r w:rsidRPr="00484E0B">
        <w:rPr>
          <w:b/>
          <w:color w:val="204D84"/>
          <w:sz w:val="44"/>
          <w:szCs w:val="44"/>
        </w:rPr>
        <w:t xml:space="preserve">Our </w:t>
      </w:r>
      <w:r w:rsidR="00E910FE" w:rsidRPr="00484E0B">
        <w:rPr>
          <w:b/>
          <w:color w:val="204D84"/>
          <w:sz w:val="44"/>
          <w:szCs w:val="44"/>
        </w:rPr>
        <w:t xml:space="preserve">procurement </w:t>
      </w:r>
      <w:r w:rsidRPr="00484E0B">
        <w:rPr>
          <w:b/>
          <w:color w:val="204D84"/>
          <w:sz w:val="44"/>
          <w:szCs w:val="44"/>
        </w:rPr>
        <w:t>objective</w:t>
      </w:r>
      <w:r w:rsidR="00387DFB" w:rsidRPr="00484E0B">
        <w:rPr>
          <w:b/>
          <w:color w:val="204D84"/>
          <w:sz w:val="44"/>
          <w:szCs w:val="44"/>
        </w:rPr>
        <w:t>s</w:t>
      </w:r>
    </w:p>
    <w:p w:rsidR="00A7163F" w:rsidRPr="00484E0B" w:rsidRDefault="0022628C" w:rsidP="006959ED">
      <w:pPr>
        <w:spacing w:after="0"/>
      </w:pPr>
      <w:r w:rsidRPr="00484E0B">
        <w:rPr>
          <w:highlight w:val="yellow"/>
        </w:rPr>
        <w:t>[</w:t>
      </w:r>
      <w:r w:rsidR="001A0A61" w:rsidRPr="00484E0B">
        <w:rPr>
          <w:highlight w:val="yellow"/>
        </w:rPr>
        <w:t xml:space="preserve">The </w:t>
      </w:r>
      <w:r w:rsidR="00EC5487" w:rsidRPr="00484E0B">
        <w:rPr>
          <w:i/>
          <w:highlight w:val="yellow"/>
        </w:rPr>
        <w:t>Governmen</w:t>
      </w:r>
      <w:r w:rsidR="00EC5487">
        <w:rPr>
          <w:highlight w:val="yellow"/>
        </w:rPr>
        <w:t xml:space="preserve">t </w:t>
      </w:r>
      <w:r w:rsidR="009209A8" w:rsidRPr="00484E0B">
        <w:rPr>
          <w:i/>
          <w:highlight w:val="yellow"/>
        </w:rPr>
        <w:t>Rules of Sourcing</w:t>
      </w:r>
      <w:r w:rsidR="009209A8" w:rsidRPr="00484E0B">
        <w:rPr>
          <w:highlight w:val="yellow"/>
        </w:rPr>
        <w:t xml:space="preserve"> </w:t>
      </w:r>
      <w:r w:rsidR="000A3BD1" w:rsidRPr="00484E0B">
        <w:rPr>
          <w:highlight w:val="yellow"/>
        </w:rPr>
        <w:t>require a value</w:t>
      </w:r>
      <w:r w:rsidR="00387DFB">
        <w:rPr>
          <w:highlight w:val="yellow"/>
        </w:rPr>
        <w:t>-</w:t>
      </w:r>
      <w:r w:rsidR="000A3BD1" w:rsidRPr="00484E0B">
        <w:rPr>
          <w:highlight w:val="yellow"/>
        </w:rPr>
        <w:t>for</w:t>
      </w:r>
      <w:r w:rsidR="00387DFB">
        <w:rPr>
          <w:highlight w:val="yellow"/>
        </w:rPr>
        <w:t>-</w:t>
      </w:r>
      <w:r w:rsidR="000A3BD1" w:rsidRPr="00484E0B">
        <w:rPr>
          <w:highlight w:val="yellow"/>
        </w:rPr>
        <w:t xml:space="preserve">money approach to selecting suppliers. You can add other key objectives to reflect your agency’s purpose and priorities. </w:t>
      </w:r>
      <w:r w:rsidR="009209A8" w:rsidRPr="00484E0B">
        <w:rPr>
          <w:highlight w:val="yellow"/>
        </w:rPr>
        <w:t>The text below is an example.</w:t>
      </w:r>
      <w:r w:rsidR="000A3BD1" w:rsidRPr="00484E0B">
        <w:rPr>
          <w:highlight w:val="yellow"/>
        </w:rPr>
        <w:t>]</w:t>
      </w:r>
    </w:p>
    <w:p w:rsidR="006959ED" w:rsidRDefault="006959ED" w:rsidP="007550E0">
      <w:pPr>
        <w:spacing w:after="0"/>
        <w:rPr>
          <w:b/>
        </w:rPr>
      </w:pPr>
    </w:p>
    <w:p w:rsidR="00415262" w:rsidRPr="00484E0B" w:rsidRDefault="004E463B" w:rsidP="007550E0">
      <w:pPr>
        <w:spacing w:after="0"/>
        <w:rPr>
          <w:b/>
        </w:rPr>
      </w:pPr>
      <w:r>
        <w:rPr>
          <w:b/>
        </w:rPr>
        <w:t xml:space="preserve">Our </w:t>
      </w:r>
      <w:r w:rsidR="00255813" w:rsidRPr="00484E0B">
        <w:rPr>
          <w:b/>
        </w:rPr>
        <w:t xml:space="preserve">procurement objectives </w:t>
      </w:r>
    </w:p>
    <w:p w:rsidR="00415262" w:rsidRPr="00CE3D85" w:rsidRDefault="000769D4" w:rsidP="00ED1E0E">
      <w:pPr>
        <w:pStyle w:val="ListParagraph"/>
        <w:numPr>
          <w:ilvl w:val="0"/>
          <w:numId w:val="57"/>
        </w:numPr>
        <w:spacing w:after="0"/>
        <w:contextualSpacing w:val="0"/>
        <w:rPr>
          <w:color w:val="FF0000"/>
        </w:rPr>
      </w:pPr>
      <w:r>
        <w:t xml:space="preserve">Get </w:t>
      </w:r>
      <w:r w:rsidR="00415262">
        <w:t xml:space="preserve">the best </w:t>
      </w:r>
      <w:r>
        <w:t>results</w:t>
      </w:r>
      <w:r w:rsidR="00415262">
        <w:t xml:space="preserve"> from our spending, including </w:t>
      </w:r>
      <w:r>
        <w:t xml:space="preserve">sustainable </w:t>
      </w:r>
      <w:r w:rsidR="00415262">
        <w:t>value</w:t>
      </w:r>
      <w:r w:rsidR="00EC5487">
        <w:t>-</w:t>
      </w:r>
      <w:r w:rsidR="00415262">
        <w:t>for</w:t>
      </w:r>
      <w:r w:rsidR="00EC5487">
        <w:t>-</w:t>
      </w:r>
      <w:r w:rsidR="00415262">
        <w:t xml:space="preserve">money over the </w:t>
      </w:r>
      <w:r w:rsidR="00937EE8">
        <w:t>lifetime</w:t>
      </w:r>
      <w:r w:rsidR="00415262">
        <w:t xml:space="preserve"> of the </w:t>
      </w:r>
      <w:r w:rsidR="00350F66">
        <w:t xml:space="preserve">goods/services/works </w:t>
      </w:r>
      <w:r w:rsidR="00415262">
        <w:t>we buy</w:t>
      </w:r>
      <w:r w:rsidR="00FB75E6">
        <w:t>.</w:t>
      </w:r>
    </w:p>
    <w:p w:rsidR="00C66EA0" w:rsidRDefault="008F148B" w:rsidP="00ED1E0E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after="0"/>
        <w:contextualSpacing w:val="0"/>
      </w:pPr>
      <w:r>
        <w:t>R</w:t>
      </w:r>
      <w:r w:rsidR="00415262" w:rsidRPr="00415262">
        <w:t>aise performance standards through</w:t>
      </w:r>
      <w:r>
        <w:t xml:space="preserve"> fair </w:t>
      </w:r>
      <w:r w:rsidR="001D63B1">
        <w:t xml:space="preserve">and effective </w:t>
      </w:r>
      <w:r w:rsidR="00415262" w:rsidRPr="00415262">
        <w:t>management</w:t>
      </w:r>
      <w:r>
        <w:t xml:space="preserve"> of our suppliers and service providers</w:t>
      </w:r>
      <w:r w:rsidR="00415262" w:rsidRPr="00415262">
        <w:t>, to</w:t>
      </w:r>
      <w:r>
        <w:t xml:space="preserve"> get the best public services for </w:t>
      </w:r>
      <w:r w:rsidR="00415262" w:rsidRPr="00415262">
        <w:t>N</w:t>
      </w:r>
      <w:r>
        <w:t>ew Zealand</w:t>
      </w:r>
      <w:r w:rsidR="00387DFB">
        <w:t>.</w:t>
      </w:r>
    </w:p>
    <w:p w:rsidR="00415262" w:rsidRDefault="00DD7A4E" w:rsidP="00ED1E0E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after="0"/>
      </w:pPr>
      <w:r>
        <w:lastRenderedPageBreak/>
        <w:t>Help New Zealand businesses</w:t>
      </w:r>
      <w:r w:rsidR="008F148B">
        <w:t xml:space="preserve"> to grow capability and </w:t>
      </w:r>
      <w:r w:rsidR="00415262" w:rsidRPr="00415262">
        <w:t>increase international competitiveness</w:t>
      </w:r>
      <w:r w:rsidR="00EC5487">
        <w:t>. We will achieve this</w:t>
      </w:r>
      <w:r w:rsidR="00C66EA0">
        <w:t xml:space="preserve"> by</w:t>
      </w:r>
      <w:r>
        <w:t xml:space="preserve"> working with them to identify opportunities for </w:t>
      </w:r>
      <w:r w:rsidR="00C66EA0">
        <w:t>innovation and continuous improvement</w:t>
      </w:r>
      <w:r>
        <w:t xml:space="preserve"> in planning, decision making </w:t>
      </w:r>
      <w:r w:rsidR="00937EE8">
        <w:t>and</w:t>
      </w:r>
      <w:r w:rsidR="00EC5487">
        <w:t xml:space="preserve"> </w:t>
      </w:r>
      <w:r>
        <w:t xml:space="preserve">ongoing </w:t>
      </w:r>
      <w:r w:rsidR="00EC5487">
        <w:t xml:space="preserve">contract </w:t>
      </w:r>
      <w:r>
        <w:t>management.</w:t>
      </w:r>
    </w:p>
    <w:p w:rsidR="00A5505E" w:rsidRPr="00484E0B" w:rsidRDefault="009D19E7" w:rsidP="00ED1E0E">
      <w:pPr>
        <w:keepNext/>
        <w:spacing w:after="80" w:line="240" w:lineRule="auto"/>
        <w:rPr>
          <w:b/>
          <w:color w:val="204D84"/>
          <w:sz w:val="44"/>
          <w:szCs w:val="44"/>
        </w:rPr>
      </w:pPr>
      <w:r w:rsidRPr="00484E0B">
        <w:rPr>
          <w:b/>
          <w:color w:val="204D84"/>
          <w:sz w:val="44"/>
          <w:szCs w:val="44"/>
        </w:rPr>
        <w:t>How we work</w:t>
      </w:r>
    </w:p>
    <w:tbl>
      <w:tblPr>
        <w:tblW w:w="13575" w:type="dxa"/>
        <w:tblLook w:val="04A0" w:firstRow="1" w:lastRow="0" w:firstColumn="1" w:lastColumn="0" w:noHBand="0" w:noVBand="1"/>
      </w:tblPr>
      <w:tblGrid>
        <w:gridCol w:w="13575"/>
      </w:tblGrid>
      <w:tr w:rsidR="0036797F" w:rsidTr="00484E0B">
        <w:tc>
          <w:tcPr>
            <w:tcW w:w="13575" w:type="dxa"/>
            <w:shd w:val="clear" w:color="auto" w:fill="auto"/>
          </w:tcPr>
          <w:p w:rsidR="00846B56" w:rsidRPr="00484E0B" w:rsidRDefault="00A9202A" w:rsidP="007550E0">
            <w:pPr>
              <w:pStyle w:val="ListParagraph"/>
              <w:spacing w:after="0"/>
              <w:ind w:left="0"/>
              <w:rPr>
                <w:b/>
              </w:rPr>
            </w:pPr>
            <w:r>
              <w:t xml:space="preserve">We </w:t>
            </w:r>
            <w:r w:rsidR="0036797F" w:rsidRPr="00846B56">
              <w:t xml:space="preserve">will apply the </w:t>
            </w:r>
            <w:r w:rsidR="002A5FF1" w:rsidRPr="00484E0B">
              <w:rPr>
                <w:i/>
              </w:rPr>
              <w:t xml:space="preserve">Principles of </w:t>
            </w:r>
            <w:r w:rsidR="002A5FF1">
              <w:rPr>
                <w:i/>
              </w:rPr>
              <w:t>G</w:t>
            </w:r>
            <w:r w:rsidR="002A5FF1" w:rsidRPr="00441488">
              <w:rPr>
                <w:i/>
              </w:rPr>
              <w:t xml:space="preserve">overnment </w:t>
            </w:r>
            <w:r w:rsidR="002A5FF1">
              <w:rPr>
                <w:i/>
              </w:rPr>
              <w:t>P</w:t>
            </w:r>
            <w:r w:rsidR="002A5FF1" w:rsidRPr="00484E0B">
              <w:rPr>
                <w:i/>
              </w:rPr>
              <w:t>rocurement</w:t>
            </w:r>
            <w:r w:rsidR="00144739">
              <w:t xml:space="preserve"> </w:t>
            </w:r>
            <w:r w:rsidR="0036797F" w:rsidRPr="00846B56">
              <w:t xml:space="preserve">and </w:t>
            </w:r>
            <w:r w:rsidR="004E463B" w:rsidRPr="00484E0B">
              <w:rPr>
                <w:i/>
              </w:rPr>
              <w:t>Government Rules of Sourcing</w:t>
            </w:r>
            <w:r w:rsidR="00144739">
              <w:t xml:space="preserve"> </w:t>
            </w:r>
            <w:r w:rsidR="001A77A8">
              <w:t xml:space="preserve">when planning, sourcing and managing our </w:t>
            </w:r>
            <w:r w:rsidR="0036797F" w:rsidRPr="00846B56">
              <w:t>procurement</w:t>
            </w:r>
            <w:r w:rsidR="00846B56" w:rsidRPr="00846B56">
              <w:t>, as these</w:t>
            </w:r>
            <w:r w:rsidR="00846B56" w:rsidRPr="00484E0B">
              <w:t xml:space="preserve"> set the standard for good practice (including financial thresholds and procedures for advertising procurement opportunities).  </w:t>
            </w:r>
          </w:p>
          <w:p w:rsidR="00741AC3" w:rsidRDefault="00741AC3" w:rsidP="007550E0">
            <w:pPr>
              <w:spacing w:after="0"/>
            </w:pPr>
          </w:p>
          <w:p w:rsidR="0036797F" w:rsidRDefault="0036797F" w:rsidP="007550E0">
            <w:pPr>
              <w:spacing w:after="0"/>
            </w:pPr>
            <w:r>
              <w:t xml:space="preserve">The way </w:t>
            </w:r>
            <w:r w:rsidR="00A9202A">
              <w:t>we</w:t>
            </w:r>
            <w:r w:rsidR="00224301">
              <w:t xml:space="preserve"> </w:t>
            </w:r>
            <w:r>
              <w:t xml:space="preserve">buy </w:t>
            </w:r>
            <w:r w:rsidR="00350F66">
              <w:t xml:space="preserve">goods/services/works </w:t>
            </w:r>
            <w:r>
              <w:t>will vary depending on the value, complexity and risk involved.</w:t>
            </w:r>
            <w:r w:rsidR="004A7793">
              <w:t xml:space="preserve"> </w:t>
            </w:r>
            <w:r>
              <w:t>We will apply the approach best</w:t>
            </w:r>
            <w:r w:rsidR="00937EE8">
              <w:t>-</w:t>
            </w:r>
            <w:r>
              <w:t>suited to the individual purchase</w:t>
            </w:r>
            <w:r w:rsidR="00937EE8">
              <w:t>,</w:t>
            </w:r>
            <w:r>
              <w:t xml:space="preserve"> within the framework of the </w:t>
            </w:r>
            <w:r w:rsidR="00A9202A" w:rsidRPr="00224301">
              <w:rPr>
                <w:i/>
              </w:rPr>
              <w:t xml:space="preserve">Principles </w:t>
            </w:r>
            <w:r w:rsidR="002A5FF1">
              <w:t>and</w:t>
            </w:r>
            <w:r w:rsidR="002A5FF1" w:rsidRPr="00224301">
              <w:rPr>
                <w:i/>
              </w:rPr>
              <w:t xml:space="preserve"> </w:t>
            </w:r>
            <w:r w:rsidR="00A9202A" w:rsidRPr="00224301">
              <w:rPr>
                <w:i/>
              </w:rPr>
              <w:t>R</w:t>
            </w:r>
            <w:r w:rsidR="002A5FF1" w:rsidRPr="00224301">
              <w:rPr>
                <w:i/>
              </w:rPr>
              <w:t>ules</w:t>
            </w:r>
            <w:r>
              <w:t xml:space="preserve"> – encouraging competitive tendering whenever possible.</w:t>
            </w:r>
          </w:p>
          <w:p w:rsidR="0036797F" w:rsidRDefault="0036797F" w:rsidP="00810A85">
            <w:pPr>
              <w:spacing w:after="0" w:line="240" w:lineRule="auto"/>
            </w:pPr>
            <w:r>
              <w:t xml:space="preserve"> </w:t>
            </w:r>
          </w:p>
          <w:p w:rsidR="009B2CB6" w:rsidRPr="00810A85" w:rsidRDefault="009B2CB6" w:rsidP="009B2CB6">
            <w:pPr>
              <w:pStyle w:val="ListParagraph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 w:rsidRPr="00BE5821">
              <w:rPr>
                <w:i/>
                <w:color w:val="808080"/>
                <w:sz w:val="28"/>
                <w:szCs w:val="28"/>
              </w:rPr>
              <w:t xml:space="preserve">Principles of </w:t>
            </w:r>
            <w:r w:rsidR="00BE5821" w:rsidRPr="00BE5821">
              <w:rPr>
                <w:i/>
                <w:color w:val="808080"/>
                <w:sz w:val="28"/>
                <w:szCs w:val="28"/>
              </w:rPr>
              <w:t>Government Procurement</w:t>
            </w:r>
          </w:p>
          <w:p w:rsidR="009B2CB6" w:rsidRPr="00810A85" w:rsidRDefault="00932EF4" w:rsidP="009B2CB6">
            <w:pPr>
              <w:pStyle w:val="ListParagraph"/>
              <w:spacing w:after="0" w:line="240" w:lineRule="auto"/>
              <w:ind w:left="0"/>
              <w:jc w:val="center"/>
              <w:rPr>
                <w:b/>
                <w:i/>
                <w:sz w:val="24"/>
              </w:rPr>
            </w:pPr>
            <w:r>
              <w:rPr>
                <w:i/>
                <w:noProof/>
                <w:color w:val="808080"/>
                <w:sz w:val="28"/>
                <w:szCs w:val="28"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40005</wp:posOffset>
                      </wp:positionV>
                      <wp:extent cx="3300730" cy="2773680"/>
                      <wp:effectExtent l="23495" t="20955" r="0" b="24765"/>
                      <wp:wrapNone/>
                      <wp:docPr id="1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0730" cy="2773680"/>
                                <a:chOff x="1530" y="4760"/>
                                <a:chExt cx="5625" cy="6246"/>
                              </a:xfrm>
                            </wpg:grpSpPr>
                            <wps:wsp>
                              <wps:cNvPr id="2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14" y="5055"/>
                                  <a:ext cx="4541" cy="4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1C064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C1B96" w:rsidRPr="006D0AB9" w:rsidRDefault="007C1B96" w:rsidP="009B2CB6">
                                    <w:pPr>
                                      <w:tabs>
                                        <w:tab w:val="left" w:pos="426"/>
                                      </w:tabs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 w:rsidRPr="008656B3"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  <w:t xml:space="preserve">1. </w:t>
                                    </w:r>
                                    <w:r w:rsidRPr="008656B3"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  <w:tab/>
                                      <w:t>Plan and manage for great results</w:t>
                                    </w:r>
                                  </w:p>
                                </w:txbxContent>
                              </wps:txbx>
                              <wps:bodyPr rot="0" vert="horz" wrap="square" lIns="91440" tIns="10800" rIns="91440" bIns="10800" anchor="t" anchorCtr="0" upright="1">
                                <a:noAutofit/>
                              </wps:bodyPr>
                            </wps:wsp>
                            <wps:wsp>
                              <wps:cNvPr id="3" name="Text Box 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14" y="7609"/>
                                  <a:ext cx="4541" cy="4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C1B96" w:rsidRPr="008656B3" w:rsidRDefault="007C1B96" w:rsidP="009B2CB6">
                                    <w:pPr>
                                      <w:spacing w:after="0"/>
                                      <w:ind w:left="425" w:hanging="425"/>
                                      <w:rPr>
                                        <w:b/>
                                        <w:color w:val="365F91"/>
                                        <w:szCs w:val="32"/>
                                        <w:lang w:val="en-US"/>
                                      </w:rPr>
                                    </w:pPr>
                                    <w:r w:rsidRPr="008656B3">
                                      <w:rPr>
                                        <w:b/>
                                        <w:color w:val="365F91"/>
                                        <w:szCs w:val="32"/>
                                        <w:lang w:val="en-US"/>
                                      </w:rPr>
                                      <w:t>3.</w:t>
                                    </w:r>
                                    <w:r w:rsidRPr="008656B3"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8656B3"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  <w:tab/>
                                    </w:r>
                                    <w:r w:rsidRPr="008656B3">
                                      <w:rPr>
                                        <w:b/>
                                        <w:color w:val="365F91"/>
                                        <w:szCs w:val="32"/>
                                        <w:lang w:val="en-US"/>
                                      </w:rPr>
                                      <w:t>Get the right supplier</w:t>
                                    </w:r>
                                  </w:p>
                                </w:txbxContent>
                              </wps:txbx>
                              <wps:bodyPr rot="0" vert="horz" wrap="square" lIns="91440" tIns="10800" rIns="91440" bIns="10800" anchor="t" anchorCtr="0" upright="1">
                                <a:noAutofit/>
                              </wps:bodyPr>
                            </wps:wsp>
                            <wps:wsp>
                              <wps:cNvPr id="4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14" y="6339"/>
                                  <a:ext cx="4541" cy="4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78B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C1B96" w:rsidRPr="008656B3" w:rsidRDefault="007C1B96" w:rsidP="009B2CB6">
                                    <w:pPr>
                                      <w:spacing w:after="0" w:line="240" w:lineRule="auto"/>
                                      <w:ind w:left="425" w:hanging="425"/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</w:pPr>
                                    <w:r w:rsidRPr="008656B3"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  <w:t xml:space="preserve">2. </w:t>
                                    </w:r>
                                    <w:r w:rsidRPr="008656B3"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  <w:tab/>
                                      <w:t>Be fair to all suppliers</w:t>
                                    </w:r>
                                  </w:p>
                                </w:txbxContent>
                              </wps:txbx>
                              <wps:bodyPr rot="0" vert="horz" wrap="square" lIns="91440" tIns="10800" rIns="91440" bIns="10800" anchor="t" anchorCtr="0" upright="1">
                                <a:noAutofit/>
                              </wps:bodyPr>
                            </wps:wsp>
                            <wps:wsp>
                              <wps:cNvPr id="5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5" y="8922"/>
                                  <a:ext cx="4580" cy="4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693A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C1B96" w:rsidRPr="001A0A61" w:rsidRDefault="007C1B96" w:rsidP="009B2CB6">
                                    <w:pPr>
                                      <w:spacing w:after="0" w:line="240" w:lineRule="auto"/>
                                      <w:ind w:left="425" w:hanging="425"/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</w:pPr>
                                    <w:r w:rsidRPr="008656B3"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  <w:t xml:space="preserve">4. </w:t>
                                    </w:r>
                                    <w:r w:rsidRPr="008656B3"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  <w:tab/>
                                      <w:t>Get the best deal for everyone</w:t>
                                    </w:r>
                                    <w:r w:rsidRPr="001A0A61"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10800" rIns="91440" bIns="10800" anchor="t" anchorCtr="0" upright="1">
                                <a:noAutofit/>
                              </wps:bodyPr>
                            </wps:wsp>
                            <wps:wsp>
                              <wps:cNvPr id="6" name="Oval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6" y="4760"/>
                                  <a:ext cx="987" cy="110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algn="ctr">
                                  <a:solidFill>
                                    <a:srgbClr val="A1C064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C1B96" w:rsidRPr="004750D2" w:rsidRDefault="007C1B96" w:rsidP="009B2CB6">
                                    <w:pPr>
                                      <w:rPr>
                                        <w:color w:val="A1C064"/>
                                        <w:sz w:val="60"/>
                                        <w:szCs w:val="60"/>
                                      </w:rPr>
                                    </w:pPr>
                                    <w:r w:rsidRPr="004750D2">
                                      <w:rPr>
                                        <w:color w:val="A1C064"/>
                                        <w:sz w:val="60"/>
                                        <w:szCs w:val="60"/>
                                      </w:rPr>
                                      <w:sym w:font="Webdings" w:char="F0AC"/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Oval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6" y="6029"/>
                                  <a:ext cx="987" cy="11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algn="ctr">
                                  <a:solidFill>
                                    <a:srgbClr val="4478B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C1B96" w:rsidRPr="004750D2" w:rsidRDefault="007C1B96" w:rsidP="009B2CB6">
                                    <w:pPr>
                                      <w:rPr>
                                        <w:color w:val="4478B6"/>
                                        <w:sz w:val="60"/>
                                        <w:szCs w:val="60"/>
                                      </w:rPr>
                                    </w:pPr>
                                    <w:r w:rsidRPr="004750D2">
                                      <w:rPr>
                                        <w:color w:val="4478B6"/>
                                        <w:sz w:val="60"/>
                                        <w:szCs w:val="60"/>
                                      </w:rPr>
                                      <w:sym w:font="Webdings" w:char="F097"/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Oval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0" y="7299"/>
                                  <a:ext cx="988" cy="110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C1B96" w:rsidRPr="0032103D" w:rsidRDefault="007C1B96" w:rsidP="009B2CB6">
                                    <w:pPr>
                                      <w:rPr>
                                        <w:color w:val="FFC000"/>
                                        <w:sz w:val="44"/>
                                        <w:szCs w:val="88"/>
                                      </w:rPr>
                                    </w:pPr>
                                    <w:r w:rsidRPr="0032103D">
                                      <w:rPr>
                                        <w:color w:val="FFC000"/>
                                        <w:sz w:val="44"/>
                                        <w:szCs w:val="88"/>
                                      </w:rPr>
                                      <w:sym w:font="Wingdings" w:char="F0FE"/>
                                    </w:r>
                                  </w:p>
                                </w:txbxContent>
                              </wps:txbx>
                              <wps:bodyPr rot="0" vert="horz" wrap="square" lIns="64800" tIns="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Text Box 62" descr="Govt Procurement Icon - peopl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30" y="8598"/>
                                  <a:ext cx="988" cy="11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8100" algn="ctr">
                                      <a:solidFill>
                                        <a:srgbClr val="3693AC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C1B96" w:rsidRPr="005860D5" w:rsidRDefault="007C1B96" w:rsidP="009B2CB6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5" y="10221"/>
                                  <a:ext cx="4580" cy="4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36C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C1B96" w:rsidRPr="008656B3" w:rsidRDefault="007C1B96" w:rsidP="009B2CB6">
                                    <w:pPr>
                                      <w:spacing w:after="0"/>
                                      <w:ind w:left="425" w:hanging="425"/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</w:pPr>
                                    <w:r w:rsidRPr="008656B3"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  <w:t xml:space="preserve">5. </w:t>
                                    </w:r>
                                    <w:r w:rsidRPr="008656B3">
                                      <w:rPr>
                                        <w:b/>
                                        <w:color w:val="FFFFFF"/>
                                        <w:szCs w:val="32"/>
                                        <w:lang w:val="en-US"/>
                                      </w:rPr>
                                      <w:tab/>
                                      <w:t>Play by the rules</w:t>
                                    </w:r>
                                  </w:p>
                                </w:txbxContent>
                              </wps:txbx>
                              <wps:bodyPr rot="0" vert="horz" wrap="square" lIns="91440" tIns="10800" rIns="91440" bIns="10800" anchor="t" anchorCtr="0" upright="1">
                                <a:noAutofit/>
                              </wps:bodyPr>
                            </wps:wsp>
                            <wps:wsp>
                              <wps:cNvPr id="11" name="Oval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0" y="9897"/>
                                  <a:ext cx="988" cy="110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E36C0A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C1B96" w:rsidRDefault="007C1B96" w:rsidP="009B2CB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18000" rIns="7200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Picture 3" descr="New Picture (7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0" y="10149"/>
                                  <a:ext cx="52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4" o:spid="_x0000_s1036" style="position:absolute;left:0;text-align:left;margin-left:50.6pt;margin-top:3.15pt;width:259.9pt;height:218.4pt;z-index:251659264" coordorigin="1530,4760" coordsize="5625,6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">
                      <v:shape id="Text Box 55" o:spid="_x0000_s1037" type="#_x0000_t202" style="position:absolute;left:2614;top:5055;width:454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/HsUA&#10;AADaAAAADwAAAGRycy9kb3ducmV2LnhtbESPQWvCQBSE74X+h+UJvdVNcrAaXUUKgtAc2lSox0f2&#10;mYRk38bsNkn767sFweMwM98wm91kWjFQ72rLCuJ5BIK4sLrmUsHp8/C8BOE8ssbWMin4IQe77ePD&#10;BlNtR/6gIfelCBB2KSqovO9SKV1RkUE3tx1x8C62N+iD7EupexwD3LQyiaKFNFhzWKiwo9eKiib/&#10;NgrGxfXrVGRN9nb8XWUvl+Z9FZ9LpZ5m034NwtPk7+Fb+6gVJPB/JdwA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z8exQAAANoAAAAPAAAAAAAAAAAAAAAAAJgCAABkcnMv&#10;ZG93bnJldi54bWxQSwUGAAAAAAQABAD1AAAAigMAAAAA&#10;" fillcolor="#a1c064" stroked="f">
                        <v:textbox inset=",.3mm,,.3mm">
                          <w:txbxContent>
                            <w:p w:rsidR="007C1B96" w:rsidRPr="006D0AB9" w:rsidRDefault="007C1B96" w:rsidP="009B2CB6">
                              <w:pPr>
                                <w:tabs>
                                  <w:tab w:val="left" w:pos="426"/>
                                </w:tabs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8656B3"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  <w:t xml:space="preserve">1. </w:t>
                              </w:r>
                              <w:r w:rsidRPr="008656B3"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  <w:tab/>
                                <w:t>Plan and manage for great results</w:t>
                              </w:r>
                            </w:p>
                          </w:txbxContent>
                        </v:textbox>
                      </v:shape>
                      <v:shape id="Text Box 56" o:spid="_x0000_s1038" type="#_x0000_t202" style="position:absolute;left:2614;top:7609;width:454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9+cQA&#10;AADaAAAADwAAAGRycy9kb3ducmV2LnhtbESPQWvCQBSE7wX/w/IKvYhuGqlImk2QghDqpVpRj4/s&#10;axKafRuyaxL/fbdQ6HGYmW+YNJ9MKwbqXWNZwfMyAkFcWt1wpeD0uVtsQDiPrLG1TAru5CDPZg8p&#10;JtqOfKDh6CsRIOwSVFB73yVSurImg25pO+LgfdneoA+yr6TucQxw08o4itbSYMNhocaO3moqv483&#10;o2A+j8vDGN3fz8V1eHGF/thfNpVST4/T9hWEp8n/h//ahVawgt8r4Qb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vfnEAAAA2gAAAA8AAAAAAAAAAAAAAAAAmAIAAGRycy9k&#10;b3ducmV2LnhtbFBLBQYAAAAABAAEAPUAAACJAwAAAAA=&#10;" fillcolor="#ffc000" stroked="f">
                        <v:textbox inset=",.3mm,,.3mm">
                          <w:txbxContent>
                            <w:p w:rsidR="007C1B96" w:rsidRPr="008656B3" w:rsidRDefault="007C1B96" w:rsidP="009B2CB6">
                              <w:pPr>
                                <w:spacing w:after="0"/>
                                <w:ind w:left="425" w:hanging="425"/>
                                <w:rPr>
                                  <w:b/>
                                  <w:color w:val="365F91"/>
                                  <w:szCs w:val="32"/>
                                  <w:lang w:val="en-US"/>
                                </w:rPr>
                              </w:pPr>
                              <w:r w:rsidRPr="008656B3">
                                <w:rPr>
                                  <w:b/>
                                  <w:color w:val="365F91"/>
                                  <w:szCs w:val="32"/>
                                  <w:lang w:val="en-US"/>
                                </w:rPr>
                                <w:t>3.</w:t>
                              </w:r>
                              <w:r w:rsidRPr="008656B3"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 w:rsidRPr="008656B3"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  <w:tab/>
                              </w:r>
                              <w:r w:rsidRPr="008656B3">
                                <w:rPr>
                                  <w:b/>
                                  <w:color w:val="365F91"/>
                                  <w:szCs w:val="32"/>
                                  <w:lang w:val="en-US"/>
                                </w:rPr>
                                <w:t>Get the right supplier</w:t>
                              </w:r>
                            </w:p>
                          </w:txbxContent>
                        </v:textbox>
                      </v:shape>
                      <v:shape id="Text Box 57" o:spid="_x0000_s1039" type="#_x0000_t202" style="position:absolute;left:2614;top:6339;width:454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JJcIA&#10;AADaAAAADwAAAGRycy9kb3ducmV2LnhtbESP0WrCQBRE34X+w3ILfRHdWMSW6CqtIPgQxNp8wCV7&#10;zQazd0N2TeLfu4Lg4zAzZ5jVZrC16Kj1lWMFs2kCgrhwuuJSQf6/m3yD8AFZY+2YFNzIw2b9Nlph&#10;ql3Pf9SdQikihH2KCkwITSqlLwxZ9FPXEEfv7FqLIcq2lLrFPsJtLT+TZCEtVhwXDDa0NVRcTler&#10;YHzrv7Lst0NXz/LtODvkvTkmSn28Dz9LEIGG8Ao/23utYA6PK/EG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ScklwgAAANoAAAAPAAAAAAAAAAAAAAAAAJgCAABkcnMvZG93&#10;bnJldi54bWxQSwUGAAAAAAQABAD1AAAAhwMAAAAA&#10;" fillcolor="#4478b6" stroked="f">
                        <v:textbox inset=",.3mm,,.3mm">
                          <w:txbxContent>
                            <w:p w:rsidR="007C1B96" w:rsidRPr="008656B3" w:rsidRDefault="007C1B96" w:rsidP="009B2CB6">
                              <w:pPr>
                                <w:spacing w:after="0" w:line="240" w:lineRule="auto"/>
                                <w:ind w:left="425" w:hanging="425"/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</w:pPr>
                              <w:r w:rsidRPr="008656B3"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  <w:t xml:space="preserve">2. </w:t>
                              </w:r>
                              <w:r w:rsidRPr="008656B3"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  <w:tab/>
                                <w:t>Be fair to all suppliers</w:t>
                              </w:r>
                            </w:p>
                          </w:txbxContent>
                        </v:textbox>
                      </v:shape>
                      <v:shape id="Text Box 58" o:spid="_x0000_s1040" type="#_x0000_t202" style="position:absolute;left:2575;top:8922;width:4580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bEsEA&#10;AADaAAAADwAAAGRycy9kb3ducmV2LnhtbESPzarCMBSE94LvEI7gTlMF5VqNokLVrT/g9tAc22Jz&#10;UptUq09/c0G4y2FmvmEWq9aU4km1KywrGA0jEMSp1QVnCi7nZPADwnlkjaVlUvAmB6tlt7PAWNsX&#10;H+l58pkIEHYxKsi9r2IpXZqTQTe0FXHwbrY26IOsM6lrfAW4KeU4iqbSYMFhIceKtjml91NjFOxn&#10;zXRPh9mm+STj+63cPa5J+1Cq32vXcxCeWv8f/rYPWsEE/q6EG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FWxLBAAAA2gAAAA8AAAAAAAAAAAAAAAAAmAIAAGRycy9kb3du&#10;cmV2LnhtbFBLBQYAAAAABAAEAPUAAACGAwAAAAA=&#10;" fillcolor="#3693ac" stroked="f">
                        <v:textbox inset=",.3mm,,.3mm">
                          <w:txbxContent>
                            <w:p w:rsidR="007C1B96" w:rsidRPr="001A0A61" w:rsidRDefault="007C1B96" w:rsidP="009B2CB6">
                              <w:pPr>
                                <w:spacing w:after="0" w:line="240" w:lineRule="auto"/>
                                <w:ind w:left="425" w:hanging="425"/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</w:pPr>
                              <w:r w:rsidRPr="008656B3"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  <w:t xml:space="preserve">4. </w:t>
                              </w:r>
                              <w:r w:rsidRPr="008656B3"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  <w:tab/>
                                <w:t>Get the best deal for everyone</w:t>
                              </w:r>
                              <w:r w:rsidRPr="001A0A61"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oval id="Oval 59" o:spid="_x0000_s1041" style="position:absolute;left:1556;top:4760;width:987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evVsQA&#10;AADaAAAADwAAAGRycy9kb3ducmV2LnhtbESPQWvCQBSE74L/YXlCb83GgmKjq4ihNPSg1Nr7S/aZ&#10;TZt9G7JbTf99Vyh4HGbmG2a1GWwrLtT7xrGCaZKCIK6cbrhWcPp4eVyA8AFZY+uYFPySh816PFph&#10;pt2V3+lyDLWIEPYZKjAhdJmUvjJk0SeuI47e2fUWQ5R9LXWP1wi3rXxK07m02HBcMNjRzlD1ffyx&#10;CmaHhfalsa/Tz/3++e3rlJezIlfqYTJslyACDeEe/m8XWsEcblfiD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nr1bEAAAA2gAAAA8AAAAAAAAAAAAAAAAAmAIAAGRycy9k&#10;b3ducmV2LnhtbFBLBQYAAAAABAAEAPUAAACJAwAAAAA=&#10;" strokecolor="#a1c064" strokeweight="3pt">
                        <v:textbox inset="1mm,0">
                          <w:txbxContent>
                            <w:p w:rsidR="007C1B96" w:rsidRPr="004750D2" w:rsidRDefault="007C1B96" w:rsidP="009B2CB6">
                              <w:pPr>
                                <w:rPr>
                                  <w:color w:val="A1C064"/>
                                  <w:sz w:val="60"/>
                                  <w:szCs w:val="60"/>
                                </w:rPr>
                              </w:pPr>
                              <w:r w:rsidRPr="004750D2">
                                <w:rPr>
                                  <w:color w:val="A1C064"/>
                                  <w:sz w:val="60"/>
                                  <w:szCs w:val="60"/>
                                </w:rPr>
                                <w:sym w:font="Webdings" w:char="F0AC"/>
                              </w:r>
                            </w:p>
                          </w:txbxContent>
                        </v:textbox>
                      </v:oval>
                      <v:oval id="Oval 60" o:spid="_x0000_s1042" style="position:absolute;left:1556;top:6029;width:987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EoxcAA&#10;AADaAAAADwAAAGRycy9kb3ducmV2LnhtbESP0WoCMRRE3wX/IVzBF9GkFqysRpGCYPum9QMum+vu&#10;ssnNksR1/XtTKPRxmJkzzHY/OCt6CrHxrOFtoUAQl940XGm4/hznaxAxIRu0nknDkyLsd+PRFgvj&#10;H3ym/pIqkSEcC9RQp9QVUsayJodx4Tvi7N18cJiyDJU0AR8Z7qxcKrWSDhvOCzV29FlT2V7uTsPN&#10;djP11cdVmN3b71ZF1bzbq9bTyXDYgEg0pP/wX/tkNHzA75V8A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EoxcAAAADaAAAADwAAAAAAAAAAAAAAAACYAgAAZHJzL2Rvd25y&#10;ZXYueG1sUEsFBgAAAAAEAAQA9QAAAIUDAAAAAA==&#10;" strokecolor="#4478b6" strokeweight="3pt">
                        <v:textbox inset="1mm,0">
                          <w:txbxContent>
                            <w:p w:rsidR="007C1B96" w:rsidRPr="004750D2" w:rsidRDefault="007C1B96" w:rsidP="009B2CB6">
                              <w:pPr>
                                <w:rPr>
                                  <w:color w:val="4478B6"/>
                                  <w:sz w:val="60"/>
                                  <w:szCs w:val="60"/>
                                </w:rPr>
                              </w:pPr>
                              <w:r w:rsidRPr="004750D2">
                                <w:rPr>
                                  <w:color w:val="4478B6"/>
                                  <w:sz w:val="60"/>
                                  <w:szCs w:val="60"/>
                                </w:rPr>
                                <w:sym w:font="Webdings" w:char="F097"/>
                              </w:r>
                            </w:p>
                          </w:txbxContent>
                        </v:textbox>
                      </v:oval>
                      <v:oval id="Oval 61" o:spid="_x0000_s1043" style="position:absolute;left:1530;top:7299;width:988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tgAr8A&#10;AADaAAAADwAAAGRycy9kb3ducmV2LnhtbERPTYvCMBC9C/6HMII3TetBpDaKCoKeZN1lF29DM7bF&#10;ZFKb2Hb/vTks7PHxvvPtYI3oqPW1YwXpPAFBXDhdc6ng6/M4W4HwAVmjcUwKfsnDdjMe5Zhp1/MH&#10;dddQihjCPkMFVQhNJqUvKrLo564hjtzdtRZDhG0pdYt9DLdGLpJkKS3WHBsqbOhQUfG4vqwCrG/p&#10;z6t4lt13vxiaizFhf06Vmk6G3RpEoCH8i//cJ60gbo1X4g2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i2ACvwAAANoAAAAPAAAAAAAAAAAAAAAAAJgCAABkcnMvZG93bnJl&#10;di54bWxQSwUGAAAAAAQABAD1AAAAhAMAAAAA&#10;" strokecolor="#ffc000" strokeweight="3pt">
                        <v:textbox inset="1.8mm,0">
                          <w:txbxContent>
                            <w:p w:rsidR="007C1B96" w:rsidRPr="0032103D" w:rsidRDefault="007C1B96" w:rsidP="009B2CB6">
                              <w:pPr>
                                <w:rPr>
                                  <w:color w:val="FFC000"/>
                                  <w:sz w:val="44"/>
                                  <w:szCs w:val="88"/>
                                </w:rPr>
                              </w:pPr>
                              <w:r w:rsidRPr="0032103D">
                                <w:rPr>
                                  <w:color w:val="FFC000"/>
                                  <w:sz w:val="44"/>
                                  <w:szCs w:val="88"/>
                                </w:rPr>
                                <w:sym w:font="Wingdings" w:char="F0FE"/>
                              </w:r>
                            </w:p>
                          </w:txbxContent>
                        </v:textbox>
                      </v:oval>
                      <v:shape id="Text Box 62" o:spid="_x0000_s1044" type="#_x0000_t202" alt="Govt Procurement Icon - people" style="position:absolute;left:1530;top:8598;width:988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RacIA&#10;AADaAAAADwAAAGRycy9kb3ducmV2LnhtbESPUWvCMBSF3wf7D+EO9jbTKY5Zm8pQHOpbO3/Apbk2&#10;xeamNlGzf78MBns8nHO+wylW0fbiRqPvHCt4nWQgiBunO24VHL+2L+8gfEDW2DsmBd/kYVU+PhSY&#10;a3fnim51aEWCsM9RgQlhyKX0jSGLfuIG4uSd3GgxJDm2Uo94T3Dby2mWvUmLHacFgwOtDTXn+moV&#10;XPen/eFyiLPPah7tvDa7YZM5pZ6f4scSRKAY/sN/7Z1WsIDfK+kG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9FpwgAAANoAAAAPAAAAAAAAAAAAAAAAAJgCAABkcnMvZG93&#10;bnJldi54bWxQSwUGAAAAAAQABAD1AAAAhwMAAAAA&#10;" stroked="f" strokecolor="#3693ac" strokeweight="3pt">
                        <v:fill r:id="rId21" o:title="Govt Procurement Icon - people" recolor="t" type="frame"/>
                        <v:textbox inset="1mm,0,0,0">
                          <w:txbxContent>
                            <w:p w:rsidR="007C1B96" w:rsidRPr="005860D5" w:rsidRDefault="007C1B96" w:rsidP="009B2CB6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v:shape id="Text Box 63" o:spid="_x0000_s1045" type="#_x0000_t202" style="position:absolute;left:2575;top:10221;width:4580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EMcMkA&#10;AADbAAAADwAAAGRycy9kb3ducmV2LnhtbESPT2vCQBDF74V+h2UKXopuaotK6ipSEdqK4p8g9DbN&#10;jklodjZkt5p++86h0NsM7817v5nOO1erC7Wh8mzgYZCAIs69rbgwkB1X/QmoEJEt1p7JwA8FmM9u&#10;b6aYWn/lPV0OsVASwiFFA2WMTap1yEtyGAa+IRbt7FuHUda20LbFq4S7Wg+TZKQdViwNJTb0UlL+&#10;dfh2Bt435+xpdRx+LLbZ7nH5+Tbene7XxvTuusUzqEhd/Df/Xb9awRd6+UUG0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qEMcMkAAADbAAAADwAAAAAAAAAAAAAAAACYAgAA&#10;ZHJzL2Rvd25yZXYueG1sUEsFBgAAAAAEAAQA9QAAAI4DAAAAAA==&#10;" fillcolor="#e36c0a" stroked="f">
                        <v:textbox inset=",.3mm,,.3mm">
                          <w:txbxContent>
                            <w:p w:rsidR="007C1B96" w:rsidRPr="008656B3" w:rsidRDefault="007C1B96" w:rsidP="009B2CB6">
                              <w:pPr>
                                <w:spacing w:after="0"/>
                                <w:ind w:left="425" w:hanging="425"/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</w:pPr>
                              <w:r w:rsidRPr="008656B3"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  <w:t xml:space="preserve">5. </w:t>
                              </w:r>
                              <w:r w:rsidRPr="008656B3">
                                <w:rPr>
                                  <w:b/>
                                  <w:color w:val="FFFFFF"/>
                                  <w:szCs w:val="32"/>
                                  <w:lang w:val="en-US"/>
                                </w:rPr>
                                <w:tab/>
                                <w:t>Play by the rules</w:t>
                              </w:r>
                            </w:p>
                          </w:txbxContent>
                        </v:textbox>
                      </v:shape>
                      <v:oval id="Oval 2" o:spid="_x0000_s1046" style="position:absolute;left:1530;top:9897;width:988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8yMMA&#10;AADbAAAADwAAAGRycy9kb3ducmV2LnhtbERPTWvCQBC9F/wPywje6iZSbUldpRUKoiBoPfQ4ZKdJ&#10;NDsbs2sS/fWuIHibx/uc6bwzpWiodoVlBfEwAkGcWl1wpmD/+/P6AcJ5ZI2lZVJwIQfzWe9liom2&#10;LW+p2flMhBB2CSrIva8SKV2ak0E3tBVx4P5tbdAHWGdS19iGcFPKURRNpMGCQ0OOFS1ySo+7s1Fw&#10;+NuY1u9XxXr8Fn8vmmzyfi1PSg363dcnCE+df4of7qUO82O4/xIO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T8yMMAAADbAAAADwAAAAAAAAAAAAAAAACYAgAAZHJzL2Rv&#10;d25yZXYueG1sUEsFBgAAAAAEAAQA9QAAAIgDAAAAAA==&#10;" strokecolor="#e36c0a" strokeweight="3pt">
                        <v:textbox inset="0,.5mm,2mm,0">
                          <w:txbxContent>
                            <w:p w:rsidR="007C1B96" w:rsidRDefault="007C1B96" w:rsidP="009B2C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shape id="Picture 3" o:spid="_x0000_s1047" type="#_x0000_t75" alt="New Picture (7)" style="position:absolute;left:1780;top:10149;width:520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af6nAAAAA2wAAAA8AAABkcnMvZG93bnJldi54bWxET02LwjAQvS/4H8IIe1tTe3ClGosKgnhZ&#10;1q3icWzGtthMShNt/fdGEPY2j/c587Q3tbhT6yrLCsajCARxbnXFhYLsb/M1BeE8ssbaMil4kIN0&#10;MfiYY6Jtx7903/tChBB2CSoovW8SKV1ekkE3sg1x4C62NegDbAupW+xCuKllHEUTabDi0FBiQ+uS&#10;8uv+ZhR00SGb2NP3NDuvjvrGO0c/l1ypz2G/nIHw1Pt/8du91WF+DK9fwg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p/qcAAAADbAAAADwAAAAAAAAAAAAAAAACfAgAA&#10;ZHJzL2Rvd25yZXYueG1sUEsFBgAAAAAEAAQA9wAAAIwDAAAAAA==&#10;">
                        <v:imagedata r:id="rId22" o:title="New Picture (7)"/>
                      </v:shape>
                    </v:group>
                  </w:pict>
                </mc:Fallback>
              </mc:AlternateContent>
            </w:r>
          </w:p>
          <w:p w:rsidR="009B2CB6" w:rsidRPr="00843B73" w:rsidRDefault="009B2CB6" w:rsidP="009B2CB6"/>
          <w:p w:rsidR="009B2CB6" w:rsidRPr="00843B73" w:rsidRDefault="009B2CB6" w:rsidP="009B2CB6">
            <w:r>
              <w:t xml:space="preserve"> </w:t>
            </w:r>
          </w:p>
          <w:p w:rsidR="009B2CB6" w:rsidRPr="00843B73" w:rsidRDefault="009B2CB6" w:rsidP="009B2CB6"/>
          <w:p w:rsidR="009B2CB6" w:rsidRDefault="009B2CB6" w:rsidP="009B2CB6">
            <w:pPr>
              <w:pStyle w:val="ListParagraph"/>
              <w:spacing w:after="0" w:line="240" w:lineRule="auto"/>
              <w:ind w:left="0"/>
            </w:pPr>
          </w:p>
          <w:p w:rsidR="009B2CB6" w:rsidRDefault="009B2CB6" w:rsidP="009B2CB6">
            <w:pPr>
              <w:pStyle w:val="ListParagraph"/>
              <w:spacing w:after="0" w:line="240" w:lineRule="auto"/>
              <w:ind w:left="0"/>
            </w:pPr>
          </w:p>
          <w:p w:rsidR="009B2CB6" w:rsidRDefault="009B2CB6" w:rsidP="009B2CB6">
            <w:pPr>
              <w:pStyle w:val="ListParagraph"/>
              <w:spacing w:after="0" w:line="240" w:lineRule="auto"/>
              <w:ind w:left="0"/>
            </w:pPr>
          </w:p>
          <w:p w:rsidR="009B2CB6" w:rsidRDefault="009B2CB6" w:rsidP="009B2CB6">
            <w:pPr>
              <w:pStyle w:val="ListParagraph"/>
              <w:spacing w:after="0" w:line="240" w:lineRule="auto"/>
              <w:ind w:left="0"/>
            </w:pPr>
          </w:p>
          <w:p w:rsidR="009B2CB6" w:rsidRDefault="009B2CB6" w:rsidP="009B2CB6">
            <w:pPr>
              <w:pStyle w:val="ListParagraph"/>
              <w:spacing w:after="0" w:line="240" w:lineRule="auto"/>
              <w:ind w:left="0"/>
            </w:pPr>
          </w:p>
          <w:p w:rsidR="009B2CB6" w:rsidRDefault="009B2CB6" w:rsidP="009B2CB6">
            <w:pPr>
              <w:pStyle w:val="ListParagraph"/>
              <w:ind w:left="0"/>
            </w:pPr>
          </w:p>
          <w:p w:rsidR="009B2CB6" w:rsidRDefault="009B2CB6" w:rsidP="009B2CB6">
            <w:pPr>
              <w:pStyle w:val="ListParagraph"/>
              <w:ind w:left="0"/>
              <w:rPr>
                <w:b/>
              </w:rPr>
            </w:pPr>
          </w:p>
          <w:p w:rsidR="009B2CB6" w:rsidRDefault="009B2CB6" w:rsidP="009B2CB6">
            <w:pPr>
              <w:pStyle w:val="ListParagraph"/>
              <w:ind w:left="0"/>
              <w:rPr>
                <w:b/>
              </w:rPr>
            </w:pPr>
          </w:p>
          <w:p w:rsidR="009B2CB6" w:rsidRPr="00BE5821" w:rsidRDefault="004E463B" w:rsidP="00484E0B">
            <w:pPr>
              <w:pStyle w:val="ListParagraph"/>
              <w:spacing w:after="0"/>
              <w:ind w:left="0"/>
              <w:rPr>
                <w:i/>
                <w:color w:val="808080"/>
                <w:sz w:val="28"/>
                <w:szCs w:val="28"/>
              </w:rPr>
            </w:pPr>
            <w:r w:rsidRPr="00BE5821">
              <w:rPr>
                <w:i/>
                <w:color w:val="808080"/>
                <w:sz w:val="28"/>
                <w:szCs w:val="28"/>
              </w:rPr>
              <w:t>Government Rules of Sourcing</w:t>
            </w:r>
          </w:p>
          <w:p w:rsidR="00860F49" w:rsidRPr="00BE5821" w:rsidRDefault="00C83FFA" w:rsidP="00BE5821">
            <w:pPr>
              <w:pStyle w:val="ListParagraph"/>
              <w:ind w:left="0"/>
              <w:rPr>
                <w:b/>
              </w:rPr>
            </w:pPr>
            <w:r>
              <w:rPr>
                <w:rFonts w:cs="Calibri"/>
              </w:rPr>
              <w:t xml:space="preserve">For a copy, visit </w:t>
            </w:r>
            <w:r w:rsidRPr="00484E0B">
              <w:rPr>
                <w:rFonts w:cs="Calibri"/>
              </w:rPr>
              <w:t>www.procurement.govt.nz =&gt; government-rules-of-sourcing</w:t>
            </w:r>
            <w:r w:rsidR="009B2CB6" w:rsidRPr="00441488">
              <w:rPr>
                <w:rStyle w:val="Hyperlink"/>
                <w:rFonts w:cs="Calibri"/>
                <w:b/>
                <w:i/>
                <w:color w:val="auto"/>
                <w:u w:val="none"/>
              </w:rPr>
              <w:t>.</w:t>
            </w:r>
          </w:p>
          <w:p w:rsidR="00BE5821" w:rsidRDefault="00BE5821" w:rsidP="00BC7117">
            <w:pPr>
              <w:pStyle w:val="Heading4"/>
              <w:spacing w:before="0"/>
              <w:rPr>
                <w:rFonts w:ascii="Calibri" w:hAnsi="Calibri" w:cs="Calibri"/>
                <w:i w:val="0"/>
                <w:color w:val="auto"/>
              </w:rPr>
            </w:pPr>
          </w:p>
          <w:p w:rsidR="00BE5821" w:rsidRDefault="00BE5821" w:rsidP="00BC7117">
            <w:pPr>
              <w:pStyle w:val="Heading4"/>
              <w:spacing w:before="0"/>
              <w:rPr>
                <w:rFonts w:ascii="Calibri" w:hAnsi="Calibri" w:cs="Calibri"/>
                <w:i w:val="0"/>
                <w:color w:val="auto"/>
              </w:rPr>
            </w:pPr>
          </w:p>
          <w:p w:rsidR="00BE5821" w:rsidRDefault="00BE5821" w:rsidP="00BC7117">
            <w:pPr>
              <w:pStyle w:val="Heading4"/>
              <w:spacing w:before="0"/>
              <w:rPr>
                <w:rFonts w:ascii="Calibri" w:hAnsi="Calibri" w:cs="Calibri"/>
                <w:i w:val="0"/>
                <w:color w:val="auto"/>
              </w:rPr>
            </w:pPr>
          </w:p>
          <w:p w:rsidR="00BE5821" w:rsidRDefault="00BE5821" w:rsidP="00BC7117">
            <w:pPr>
              <w:pStyle w:val="Heading4"/>
              <w:spacing w:before="0"/>
              <w:rPr>
                <w:rFonts w:ascii="Calibri" w:hAnsi="Calibri" w:cs="Calibri"/>
                <w:i w:val="0"/>
                <w:color w:val="auto"/>
              </w:rPr>
            </w:pPr>
          </w:p>
          <w:p w:rsidR="00764450" w:rsidRDefault="00764450" w:rsidP="00BC7117">
            <w:pPr>
              <w:pStyle w:val="Heading4"/>
              <w:spacing w:before="0"/>
              <w:rPr>
                <w:rFonts w:ascii="Calibri" w:hAnsi="Calibri" w:cs="Calibri"/>
                <w:i w:val="0"/>
                <w:color w:val="auto"/>
              </w:rPr>
            </w:pPr>
          </w:p>
          <w:p w:rsidR="00BC7117" w:rsidRPr="00484E0B" w:rsidRDefault="00BC7117" w:rsidP="00BC7117">
            <w:pPr>
              <w:pStyle w:val="Heading4"/>
              <w:spacing w:before="0"/>
              <w:rPr>
                <w:rFonts w:ascii="Calibri" w:hAnsi="Calibri" w:cs="Calibri"/>
                <w:i w:val="0"/>
                <w:color w:val="auto"/>
              </w:rPr>
            </w:pPr>
            <w:r w:rsidRPr="00484E0B">
              <w:rPr>
                <w:rFonts w:ascii="Calibri" w:hAnsi="Calibri" w:cs="Calibri"/>
                <w:i w:val="0"/>
                <w:color w:val="auto"/>
              </w:rPr>
              <w:t>Planning</w:t>
            </w:r>
          </w:p>
          <w:p w:rsidR="00BC7117" w:rsidRPr="00484E0B" w:rsidRDefault="00BC7117" w:rsidP="00BC7117">
            <w:p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t>When planning procurement projects we will:</w:t>
            </w:r>
          </w:p>
          <w:p w:rsidR="00BC7117" w:rsidRPr="00484E0B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rPr>
                <w:rFonts w:cs="Calibri"/>
              </w:rPr>
            </w:pPr>
            <w:r w:rsidRPr="00441488">
              <w:rPr>
                <w:rFonts w:cs="Calibri"/>
              </w:rPr>
              <w:t>use processes that are proportionate to the size, complexity and risks involved in the</w:t>
            </w:r>
            <w:r w:rsidRPr="00484E0B">
              <w:rPr>
                <w:rFonts w:cs="Calibri"/>
              </w:rPr>
              <w:t xml:space="preserve"> contract</w:t>
            </w:r>
            <w:r w:rsidRPr="00A56CF5">
              <w:rPr>
                <w:rFonts w:cs="Calibri"/>
              </w:rPr>
              <w:t xml:space="preserve"> to</w:t>
            </w:r>
            <w:r w:rsidRPr="00441488">
              <w:rPr>
                <w:rFonts w:cs="Calibri"/>
              </w:rPr>
              <w:t xml:space="preserve"> get the best outcomes</w:t>
            </w:r>
          </w:p>
          <w:p w:rsidR="00BC7117" w:rsidRPr="00484E0B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t>make sure we have up to date knowledge about the market and the effect our procurement has on it</w:t>
            </w:r>
          </w:p>
          <w:p w:rsidR="00BC7117" w:rsidRPr="00484E0B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rPr>
                <w:rFonts w:cs="Calibri"/>
              </w:rPr>
            </w:pPr>
            <w:r w:rsidRPr="00484E0B">
              <w:rPr>
                <w:rFonts w:cs="Calibri"/>
              </w:rPr>
              <w:t xml:space="preserve">involve suppliers early in the process </w:t>
            </w:r>
            <w:r w:rsidRPr="00A56CF5">
              <w:rPr>
                <w:rFonts w:cs="Calibri"/>
              </w:rPr>
              <w:t>to</w:t>
            </w:r>
            <w:r w:rsidRPr="00441488">
              <w:rPr>
                <w:rFonts w:cs="Calibri"/>
              </w:rPr>
              <w:t xml:space="preserve"> explain our needs, learn</w:t>
            </w:r>
            <w:r w:rsidR="001A77A8">
              <w:rPr>
                <w:rFonts w:cs="Calibri"/>
              </w:rPr>
              <w:t xml:space="preserve"> about them</w:t>
            </w:r>
            <w:r w:rsidRPr="00441488">
              <w:rPr>
                <w:rFonts w:cs="Calibri"/>
              </w:rPr>
              <w:t xml:space="preserve"> and explore opportunities for new solutions</w:t>
            </w:r>
            <w:r w:rsidRPr="00A56CF5">
              <w:rPr>
                <w:rFonts w:cs="Calibri"/>
              </w:rPr>
              <w:t xml:space="preserve"> </w:t>
            </w:r>
            <w:r w:rsidRPr="00441488">
              <w:rPr>
                <w:rFonts w:cs="Calibri"/>
              </w:rPr>
              <w:t>before</w:t>
            </w:r>
            <w:r w:rsidRPr="00484E0B">
              <w:rPr>
                <w:rFonts w:cs="Calibri"/>
              </w:rPr>
              <w:t xml:space="preserve"> </w:t>
            </w:r>
            <w:r w:rsidRPr="00A56CF5">
              <w:rPr>
                <w:rFonts w:cs="Calibri"/>
              </w:rPr>
              <w:t xml:space="preserve">going to </w:t>
            </w:r>
            <w:r w:rsidRPr="00441488">
              <w:rPr>
                <w:rFonts w:cs="Calibri"/>
              </w:rPr>
              <w:t xml:space="preserve">market </w:t>
            </w:r>
          </w:p>
          <w:p w:rsidR="00BC7117" w:rsidRPr="00484E0B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rPr>
                <w:rFonts w:cs="Calibri"/>
              </w:rPr>
            </w:pPr>
            <w:r w:rsidRPr="00484E0B">
              <w:rPr>
                <w:rFonts w:cs="Calibri"/>
              </w:rPr>
              <w:t>consider subcontracting opportunities in big projects</w:t>
            </w:r>
            <w:r w:rsidRPr="00A56CF5">
              <w:rPr>
                <w:rFonts w:cs="Calibri"/>
              </w:rPr>
              <w:t>,</w:t>
            </w:r>
            <w:r w:rsidRPr="00441488">
              <w:rPr>
                <w:rFonts w:cs="Calibri"/>
              </w:rPr>
              <w:t xml:space="preserve"> so small and medium enterprises can grow their business capability</w:t>
            </w:r>
          </w:p>
          <w:p w:rsidR="00BC7117" w:rsidRPr="00441488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rPr>
                <w:rFonts w:cs="Calibri"/>
              </w:rPr>
            </w:pPr>
            <w:r w:rsidRPr="00A56CF5">
              <w:rPr>
                <w:rFonts w:cs="Calibri"/>
              </w:rPr>
              <w:t>ensure</w:t>
            </w:r>
            <w:r w:rsidRPr="00441488">
              <w:rPr>
                <w:rFonts w:cs="Calibri"/>
              </w:rPr>
              <w:t xml:space="preserve"> we have financial approval </w:t>
            </w:r>
            <w:r w:rsidRPr="00A56CF5">
              <w:rPr>
                <w:rFonts w:cs="Calibri"/>
              </w:rPr>
              <w:t>aligned</w:t>
            </w:r>
            <w:r w:rsidRPr="00441488">
              <w:rPr>
                <w:rFonts w:cs="Calibri"/>
              </w:rPr>
              <w:t xml:space="preserve"> w</w:t>
            </w:r>
            <w:r w:rsidRPr="00484E0B">
              <w:rPr>
                <w:rFonts w:cs="Calibri"/>
              </w:rPr>
              <w:t xml:space="preserve">ith </w:t>
            </w:r>
            <w:r w:rsidRPr="00484E0B">
              <w:rPr>
                <w:rFonts w:cs="Calibri"/>
                <w:highlight w:val="yellow"/>
              </w:rPr>
              <w:t>[agency name’s]</w:t>
            </w:r>
            <w:r w:rsidRPr="00484E0B">
              <w:rPr>
                <w:rFonts w:cs="Calibri"/>
              </w:rPr>
              <w:t xml:space="preserve"> financial delegations policy</w:t>
            </w:r>
            <w:r w:rsidRPr="00A56CF5">
              <w:rPr>
                <w:rFonts w:cs="Calibri"/>
              </w:rPr>
              <w:t xml:space="preserve"> (</w:t>
            </w:r>
            <w:r w:rsidRPr="00441488">
              <w:rPr>
                <w:rFonts w:cs="Calibri"/>
              </w:rPr>
              <w:t>at least in principle</w:t>
            </w:r>
            <w:r w:rsidRPr="00A56CF5">
              <w:rPr>
                <w:rFonts w:cs="Calibri"/>
              </w:rPr>
              <w:t xml:space="preserve">) </w:t>
            </w:r>
            <w:r w:rsidRPr="00937EE8">
              <w:rPr>
                <w:rFonts w:cs="Calibri"/>
              </w:rPr>
              <w:t>before going to market</w:t>
            </w:r>
            <w:r w:rsidRPr="00441488">
              <w:rPr>
                <w:rFonts w:cs="Calibri"/>
              </w:rPr>
              <w:t>.</w:t>
            </w:r>
          </w:p>
          <w:p w:rsidR="00BC7117" w:rsidRPr="00A56CF5" w:rsidRDefault="00BC7117" w:rsidP="00BC7117">
            <w:pPr>
              <w:pStyle w:val="Heading4"/>
              <w:spacing w:before="0"/>
              <w:rPr>
                <w:rFonts w:ascii="Calibri" w:hAnsi="Calibri" w:cs="Calibri"/>
                <w:i w:val="0"/>
                <w:color w:val="auto"/>
              </w:rPr>
            </w:pPr>
          </w:p>
          <w:p w:rsidR="00BC7117" w:rsidRPr="00484E0B" w:rsidRDefault="00BC7117" w:rsidP="00BC7117">
            <w:pPr>
              <w:pStyle w:val="Heading4"/>
              <w:spacing w:before="0"/>
              <w:rPr>
                <w:rFonts w:ascii="Calibri" w:hAnsi="Calibri" w:cs="Calibri"/>
                <w:i w:val="0"/>
                <w:color w:val="auto"/>
              </w:rPr>
            </w:pPr>
            <w:r w:rsidRPr="00484E0B">
              <w:rPr>
                <w:rFonts w:ascii="Calibri" w:hAnsi="Calibri" w:cs="Calibri"/>
                <w:i w:val="0"/>
                <w:color w:val="auto"/>
              </w:rPr>
              <w:t>Sourcing</w:t>
            </w:r>
          </w:p>
          <w:p w:rsidR="00BC7117" w:rsidRPr="00484E0B" w:rsidRDefault="00BC7117" w:rsidP="00BC7117">
            <w:p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t xml:space="preserve">When we buy </w:t>
            </w:r>
            <w:r>
              <w:t>goods/services/works</w:t>
            </w:r>
            <w:r w:rsidRPr="00484E0B">
              <w:rPr>
                <w:rFonts w:cs="Calibri"/>
              </w:rPr>
              <w:t>, we will:</w:t>
            </w:r>
          </w:p>
          <w:p w:rsidR="00BC7117" w:rsidRPr="00484E0B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Calibri"/>
              </w:rPr>
            </w:pPr>
            <w:r w:rsidRPr="00441488">
              <w:rPr>
                <w:rFonts w:cs="Calibri"/>
              </w:rPr>
              <w:t>purchase off government collaborative contracts or</w:t>
            </w:r>
            <w:r w:rsidRPr="00484E0B">
              <w:rPr>
                <w:rFonts w:cs="Calibri"/>
                <w:color w:val="31849B"/>
              </w:rPr>
              <w:t xml:space="preserve"> </w:t>
            </w:r>
            <w:r w:rsidRPr="00484E0B">
              <w:rPr>
                <w:rFonts w:cs="Calibri"/>
                <w:highlight w:val="yellow"/>
              </w:rPr>
              <w:t>[agency name’s]</w:t>
            </w:r>
            <w:r w:rsidRPr="00484E0B">
              <w:rPr>
                <w:rFonts w:cs="Calibri"/>
              </w:rPr>
              <w:t xml:space="preserve"> existing supply contracts if they can meet our requirements </w:t>
            </w:r>
          </w:p>
          <w:p w:rsidR="00BC7117" w:rsidRPr="00484E0B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t>give all suppliers a full and fair opportunity to compete – we will not discriminate on the basis of where suppliers come from or whether they have prior experience of working with government</w:t>
            </w:r>
          </w:p>
          <w:p w:rsidR="00BC7117" w:rsidRPr="00484E0B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t xml:space="preserve">choose suppliers that have demonstrated their </w:t>
            </w:r>
            <w:r w:rsidRPr="00A56CF5">
              <w:rPr>
                <w:rFonts w:cs="Calibri"/>
              </w:rPr>
              <w:t>ability</w:t>
            </w:r>
            <w:r w:rsidRPr="00441488">
              <w:rPr>
                <w:rFonts w:cs="Calibri"/>
              </w:rPr>
              <w:t xml:space="preserve"> to meet our requirements and offer the best value</w:t>
            </w:r>
            <w:r w:rsidRPr="00A56CF5">
              <w:rPr>
                <w:rFonts w:cs="Calibri"/>
              </w:rPr>
              <w:t>-</w:t>
            </w:r>
            <w:r w:rsidRPr="00441488">
              <w:rPr>
                <w:rFonts w:cs="Calibri"/>
              </w:rPr>
              <w:t>for</w:t>
            </w:r>
            <w:r w:rsidRPr="00A56CF5">
              <w:rPr>
                <w:rFonts w:cs="Calibri"/>
              </w:rPr>
              <w:t>-</w:t>
            </w:r>
            <w:r w:rsidRPr="00441488">
              <w:rPr>
                <w:rFonts w:cs="Calibri"/>
              </w:rPr>
              <w:t>money o</w:t>
            </w:r>
            <w:r w:rsidRPr="00484E0B">
              <w:rPr>
                <w:rFonts w:cs="Calibri"/>
              </w:rPr>
              <w:t xml:space="preserve">ver the </w:t>
            </w:r>
            <w:r w:rsidRPr="00A56CF5">
              <w:rPr>
                <w:rFonts w:cs="Calibri"/>
              </w:rPr>
              <w:t>lifetime</w:t>
            </w:r>
            <w:r w:rsidRPr="00441488">
              <w:rPr>
                <w:rFonts w:cs="Calibri"/>
              </w:rPr>
              <w:t xml:space="preserve"> of the </w:t>
            </w:r>
            <w:r>
              <w:t>goods/services/works</w:t>
            </w:r>
            <w:r w:rsidR="001A77A8">
              <w:rPr>
                <w:rFonts w:cs="Calibri"/>
              </w:rPr>
              <w:t>, taking into account</w:t>
            </w:r>
            <w:r w:rsidRPr="00441488">
              <w:rPr>
                <w:rFonts w:cs="Calibri"/>
              </w:rPr>
              <w:t>:</w:t>
            </w:r>
          </w:p>
          <w:p w:rsidR="00BC7117" w:rsidRPr="00441488" w:rsidRDefault="00BC7117" w:rsidP="00BE5821">
            <w:pPr>
              <w:pStyle w:val="ListParagraph"/>
              <w:numPr>
                <w:ilvl w:val="0"/>
                <w:numId w:val="54"/>
              </w:numPr>
              <w:spacing w:after="0"/>
              <w:ind w:left="1134" w:hanging="425"/>
              <w:rPr>
                <w:rFonts w:cs="Calibri"/>
              </w:rPr>
            </w:pPr>
            <w:r w:rsidRPr="00484E0B">
              <w:rPr>
                <w:rFonts w:cs="Calibri"/>
              </w:rPr>
              <w:t>all the costs of ownership over th</w:t>
            </w:r>
            <w:r w:rsidRPr="00A56CF5">
              <w:rPr>
                <w:rFonts w:cs="Calibri"/>
              </w:rPr>
              <w:t>at</w:t>
            </w:r>
            <w:r w:rsidRPr="00441488">
              <w:rPr>
                <w:rFonts w:cs="Calibri"/>
              </w:rPr>
              <w:t xml:space="preserve"> lifetime </w:t>
            </w:r>
            <w:r w:rsidRPr="00A56CF5">
              <w:rPr>
                <w:rFonts w:cs="Calibri"/>
              </w:rPr>
              <w:t xml:space="preserve"> </w:t>
            </w:r>
          </w:p>
          <w:p w:rsidR="00BC7117" w:rsidRPr="00441488" w:rsidRDefault="001A77A8" w:rsidP="00BE5821">
            <w:pPr>
              <w:pStyle w:val="ListParagraph"/>
              <w:numPr>
                <w:ilvl w:val="0"/>
                <w:numId w:val="54"/>
              </w:numPr>
              <w:spacing w:after="0"/>
              <w:ind w:left="1134" w:hanging="425"/>
              <w:rPr>
                <w:rFonts w:cs="Calibri"/>
              </w:rPr>
            </w:pPr>
            <w:r>
              <w:rPr>
                <w:rFonts w:cs="Calibri"/>
              </w:rPr>
              <w:t xml:space="preserve">suppliers’ </w:t>
            </w:r>
            <w:r w:rsidR="00BC7117" w:rsidRPr="00441488">
              <w:rPr>
                <w:rFonts w:cs="Calibri"/>
              </w:rPr>
              <w:t>ability to deliver what we need at a fair price and on time</w:t>
            </w:r>
          </w:p>
          <w:p w:rsidR="00BC7117" w:rsidRPr="00441488" w:rsidRDefault="00BC7117" w:rsidP="00BE5821">
            <w:pPr>
              <w:pStyle w:val="ListParagraph"/>
              <w:numPr>
                <w:ilvl w:val="0"/>
                <w:numId w:val="54"/>
              </w:numPr>
              <w:spacing w:after="0"/>
              <w:ind w:left="1134" w:hanging="425"/>
              <w:rPr>
                <w:rFonts w:cs="Calibri"/>
              </w:rPr>
            </w:pPr>
            <w:r w:rsidRPr="00441488">
              <w:rPr>
                <w:rFonts w:cs="Calibri"/>
              </w:rPr>
              <w:t>the social, environmental and economic effects of the deal</w:t>
            </w:r>
          </w:p>
          <w:p w:rsidR="00BC7117" w:rsidRPr="00484E0B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t xml:space="preserve">use </w:t>
            </w:r>
            <w:r w:rsidR="00224301">
              <w:rPr>
                <w:rFonts w:cs="Calibri"/>
              </w:rPr>
              <w:t>approved government model template</w:t>
            </w:r>
            <w:r w:rsidR="00224301" w:rsidRPr="00484E0B">
              <w:rPr>
                <w:rFonts w:cs="Calibri"/>
              </w:rPr>
              <w:t xml:space="preserve">s </w:t>
            </w:r>
            <w:r w:rsidRPr="00484E0B">
              <w:rPr>
                <w:rFonts w:cs="Calibri"/>
              </w:rPr>
              <w:t>as our default tender and contract documents</w:t>
            </w:r>
          </w:p>
          <w:p w:rsidR="00BC7117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t xml:space="preserve">have </w:t>
            </w:r>
            <w:r w:rsidR="001D63B1">
              <w:rPr>
                <w:rFonts w:cs="Calibri"/>
              </w:rPr>
              <w:t>an approved</w:t>
            </w:r>
            <w:r w:rsidRPr="00484E0B">
              <w:rPr>
                <w:rFonts w:cs="Calibri"/>
              </w:rPr>
              <w:t xml:space="preserve"> purchase order/agreement in place before the supplier starts delivering </w:t>
            </w:r>
            <w:r>
              <w:t>goods/services/works</w:t>
            </w:r>
            <w:r w:rsidRPr="00A56CF5">
              <w:rPr>
                <w:rFonts w:cs="Calibri"/>
              </w:rPr>
              <w:t xml:space="preserve"> – </w:t>
            </w:r>
            <w:r w:rsidRPr="00441488">
              <w:rPr>
                <w:rFonts w:cs="Calibri"/>
              </w:rPr>
              <w:t>except when using a purchasing card.</w:t>
            </w:r>
          </w:p>
          <w:p w:rsidR="00BE5821" w:rsidRPr="00484E0B" w:rsidRDefault="00BE5821" w:rsidP="00BE5821">
            <w:pPr>
              <w:pStyle w:val="ListParagraph"/>
              <w:spacing w:after="0"/>
              <w:rPr>
                <w:rFonts w:cs="Calibri"/>
              </w:rPr>
            </w:pPr>
          </w:p>
          <w:p w:rsidR="00BC7117" w:rsidRPr="00484E0B" w:rsidRDefault="00BC7117" w:rsidP="00BC7117">
            <w:pPr>
              <w:pStyle w:val="Heading4"/>
              <w:spacing w:before="0"/>
              <w:rPr>
                <w:rFonts w:ascii="Calibri" w:hAnsi="Calibri" w:cs="Calibri"/>
                <w:i w:val="0"/>
                <w:color w:val="auto"/>
              </w:rPr>
            </w:pPr>
            <w:r w:rsidRPr="00A56CF5">
              <w:rPr>
                <w:rFonts w:ascii="Calibri" w:hAnsi="Calibri" w:cs="Calibri"/>
                <w:i w:val="0"/>
                <w:color w:val="auto"/>
              </w:rPr>
              <w:t>Contract management</w:t>
            </w:r>
          </w:p>
          <w:p w:rsidR="00BC7117" w:rsidRPr="00484E0B" w:rsidRDefault="00BC7117" w:rsidP="00BC7117">
            <w:p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t>To get the best from our suppliers, we will:</w:t>
            </w:r>
          </w:p>
          <w:p w:rsidR="00BC7117" w:rsidRPr="00484E0B" w:rsidRDefault="003B7F29" w:rsidP="00BE58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Calibri"/>
              </w:rPr>
            </w:pPr>
            <w:r>
              <w:rPr>
                <w:rFonts w:cs="Calibri"/>
              </w:rPr>
              <w:t>set</w:t>
            </w:r>
            <w:r w:rsidRPr="00441488">
              <w:rPr>
                <w:rFonts w:cs="Calibri"/>
              </w:rPr>
              <w:t xml:space="preserve"> </w:t>
            </w:r>
            <w:r w:rsidR="00BC7117" w:rsidRPr="00441488">
              <w:rPr>
                <w:rFonts w:cs="Calibri"/>
              </w:rPr>
              <w:t>clear performance measures</w:t>
            </w:r>
            <w:r w:rsidR="00BC7117" w:rsidRPr="00A56CF5">
              <w:rPr>
                <w:rFonts w:cs="Calibri"/>
              </w:rPr>
              <w:t xml:space="preserve">, </w:t>
            </w:r>
            <w:r>
              <w:rPr>
                <w:rFonts w:cs="Calibri"/>
              </w:rPr>
              <w:t xml:space="preserve"> then</w:t>
            </w:r>
            <w:r w:rsidR="00BC7117" w:rsidRPr="00A56CF5">
              <w:rPr>
                <w:rFonts w:cs="Calibri"/>
              </w:rPr>
              <w:t xml:space="preserve"> </w:t>
            </w:r>
            <w:r w:rsidR="00BC7117" w:rsidRPr="00441488">
              <w:rPr>
                <w:rFonts w:cs="Calibri"/>
              </w:rPr>
              <w:t xml:space="preserve">monitor and manage the contract against </w:t>
            </w:r>
            <w:r>
              <w:rPr>
                <w:rFonts w:cs="Calibri"/>
              </w:rPr>
              <w:t>them</w:t>
            </w:r>
          </w:p>
          <w:p w:rsidR="00BC7117" w:rsidRPr="00A56CF5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lastRenderedPageBreak/>
              <w:t xml:space="preserve">encourage and recognise suppliers for delivering great results </w:t>
            </w:r>
          </w:p>
          <w:p w:rsidR="00BC7117" w:rsidRPr="00A56CF5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Calibri"/>
              </w:rPr>
            </w:pPr>
            <w:r w:rsidRPr="00441488">
              <w:rPr>
                <w:rFonts w:cs="Calibri"/>
              </w:rPr>
              <w:t xml:space="preserve">work with </w:t>
            </w:r>
            <w:r w:rsidRPr="00A56CF5">
              <w:rPr>
                <w:rFonts w:cs="Calibri"/>
              </w:rPr>
              <w:t>suppliers</w:t>
            </w:r>
            <w:r w:rsidRPr="00441488">
              <w:rPr>
                <w:rFonts w:cs="Calibri"/>
              </w:rPr>
              <w:t xml:space="preserve"> to make on-going savings and improvements for both </w:t>
            </w:r>
            <w:r w:rsidRPr="00A56CF5">
              <w:rPr>
                <w:rFonts w:cs="Calibri"/>
              </w:rPr>
              <w:t>entities</w:t>
            </w:r>
            <w:r w:rsidRPr="00441488">
              <w:rPr>
                <w:rFonts w:cs="Calibri"/>
              </w:rPr>
              <w:t>.</w:t>
            </w:r>
          </w:p>
          <w:p w:rsidR="00BC7117" w:rsidRPr="00441488" w:rsidRDefault="00BC7117" w:rsidP="00BC7117">
            <w:pPr>
              <w:pStyle w:val="ListParagraph"/>
              <w:spacing w:after="0"/>
              <w:rPr>
                <w:rFonts w:cs="Calibri"/>
              </w:rPr>
            </w:pPr>
          </w:p>
          <w:p w:rsidR="00BE5821" w:rsidRDefault="00BE5821" w:rsidP="00BC7117">
            <w:pPr>
              <w:pStyle w:val="Heading4"/>
              <w:spacing w:before="0"/>
              <w:rPr>
                <w:rFonts w:ascii="Calibri" w:hAnsi="Calibri" w:cs="Calibri"/>
                <w:i w:val="0"/>
                <w:color w:val="auto"/>
              </w:rPr>
            </w:pPr>
          </w:p>
          <w:p w:rsidR="00764450" w:rsidRDefault="00764450" w:rsidP="00BC7117">
            <w:pPr>
              <w:pStyle w:val="Heading4"/>
              <w:spacing w:before="0"/>
              <w:rPr>
                <w:rFonts w:ascii="Calibri" w:hAnsi="Calibri" w:cs="Calibri"/>
                <w:i w:val="0"/>
                <w:color w:val="auto"/>
              </w:rPr>
            </w:pPr>
          </w:p>
          <w:p w:rsidR="00BC7117" w:rsidRPr="00484E0B" w:rsidRDefault="00BC7117" w:rsidP="00BC7117">
            <w:pPr>
              <w:pStyle w:val="Heading4"/>
              <w:spacing w:before="0"/>
              <w:rPr>
                <w:rFonts w:ascii="Calibri" w:hAnsi="Calibri" w:cs="Calibri"/>
                <w:i w:val="0"/>
                <w:color w:val="auto"/>
              </w:rPr>
            </w:pPr>
            <w:r w:rsidRPr="00A56CF5">
              <w:rPr>
                <w:rFonts w:ascii="Calibri" w:hAnsi="Calibri" w:cs="Calibri"/>
                <w:i w:val="0"/>
                <w:color w:val="auto"/>
              </w:rPr>
              <w:t>Meeting expectations</w:t>
            </w:r>
          </w:p>
          <w:p w:rsidR="00BC7117" w:rsidRPr="00484E0B" w:rsidRDefault="00BC7117" w:rsidP="00BC7117">
            <w:pPr>
              <w:keepNext/>
              <w:spacing w:after="0"/>
              <w:rPr>
                <w:rFonts w:cs="Calibri"/>
                <w:color w:val="FF0000"/>
              </w:rPr>
            </w:pPr>
            <w:r w:rsidRPr="00484E0B">
              <w:rPr>
                <w:rFonts w:cs="Calibri"/>
              </w:rPr>
              <w:t>To build effective relationships with suppliers we will:</w:t>
            </w:r>
          </w:p>
          <w:p w:rsidR="00BC7117" w:rsidRPr="00484E0B" w:rsidRDefault="00BC7117" w:rsidP="00BC7117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rPr>
                <w:rFonts w:cs="Calibri"/>
              </w:rPr>
            </w:pPr>
            <w:r w:rsidRPr="00441488">
              <w:rPr>
                <w:rFonts w:cs="Calibri"/>
              </w:rPr>
              <w:t xml:space="preserve">treat </w:t>
            </w:r>
            <w:r w:rsidRPr="00A56CF5">
              <w:rPr>
                <w:rFonts w:cs="Calibri"/>
              </w:rPr>
              <w:t>them all</w:t>
            </w:r>
            <w:r w:rsidRPr="00441488">
              <w:rPr>
                <w:rFonts w:cs="Calibri"/>
              </w:rPr>
              <w:t xml:space="preserve"> fairly and with respect</w:t>
            </w:r>
          </w:p>
          <w:p w:rsidR="00BC7117" w:rsidRDefault="00BC7117" w:rsidP="00BC7117">
            <w:pPr>
              <w:numPr>
                <w:ilvl w:val="0"/>
                <w:numId w:val="9"/>
              </w:numPr>
              <w:spacing w:after="0"/>
            </w:pPr>
            <w:r>
              <w:t>be consistent, transparent, fair and accountable in the way we work</w:t>
            </w:r>
            <w:r w:rsidRPr="00A169A3">
              <w:t xml:space="preserve"> </w:t>
            </w:r>
          </w:p>
          <w:p w:rsidR="00BC7117" w:rsidRPr="00484E0B" w:rsidRDefault="00BC7117" w:rsidP="00BC7117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rPr>
                <w:rFonts w:cs="Calibri"/>
              </w:rPr>
            </w:pPr>
            <w:r w:rsidRPr="00441488">
              <w:rPr>
                <w:rFonts w:cs="Calibri"/>
              </w:rPr>
              <w:t xml:space="preserve">be clear about what we require and how we will assess </w:t>
            </w:r>
            <w:r w:rsidRPr="00A56CF5">
              <w:rPr>
                <w:rFonts w:cs="Calibri"/>
              </w:rPr>
              <w:t>them</w:t>
            </w:r>
            <w:r w:rsidRPr="00441488">
              <w:rPr>
                <w:rFonts w:cs="Calibri"/>
              </w:rPr>
              <w:t xml:space="preserve"> before </w:t>
            </w:r>
            <w:r w:rsidRPr="00A56CF5">
              <w:rPr>
                <w:rFonts w:cs="Calibri"/>
              </w:rPr>
              <w:t>going to</w:t>
            </w:r>
            <w:r w:rsidRPr="00441488">
              <w:rPr>
                <w:rFonts w:cs="Calibri"/>
              </w:rPr>
              <w:t xml:space="preserve"> market</w:t>
            </w:r>
          </w:p>
          <w:p w:rsidR="00BC7117" w:rsidRPr="00484E0B" w:rsidRDefault="00BC7117" w:rsidP="00BC7117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rPr>
                <w:rFonts w:cs="Calibri"/>
              </w:rPr>
            </w:pPr>
            <w:r w:rsidRPr="00484E0B">
              <w:rPr>
                <w:rFonts w:cs="Calibri"/>
              </w:rPr>
              <w:t xml:space="preserve">give sufficient </w:t>
            </w:r>
            <w:r w:rsidRPr="00A56CF5">
              <w:rPr>
                <w:rFonts w:cs="Calibri"/>
              </w:rPr>
              <w:t>response time for</w:t>
            </w:r>
            <w:r w:rsidRPr="00441488">
              <w:rPr>
                <w:rFonts w:cs="Calibri"/>
              </w:rPr>
              <w:t xml:space="preserve"> our requests</w:t>
            </w:r>
          </w:p>
          <w:p w:rsidR="00BC7117" w:rsidRPr="00484E0B" w:rsidRDefault="00BC7117" w:rsidP="00BC7117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rPr>
                <w:rFonts w:cs="Calibri"/>
              </w:rPr>
            </w:pPr>
            <w:r w:rsidRPr="00484E0B">
              <w:rPr>
                <w:rFonts w:cs="Calibri"/>
              </w:rPr>
              <w:t xml:space="preserve">protect </w:t>
            </w:r>
            <w:r w:rsidRPr="00A56CF5">
              <w:rPr>
                <w:rFonts w:cs="Calibri"/>
              </w:rPr>
              <w:t xml:space="preserve">their </w:t>
            </w:r>
            <w:r w:rsidRPr="00441488">
              <w:rPr>
                <w:rFonts w:cs="Calibri"/>
              </w:rPr>
              <w:t>commercially sensitive information and intellectual property</w:t>
            </w:r>
          </w:p>
          <w:p w:rsidR="00BC7117" w:rsidRPr="00441488" w:rsidRDefault="00BC7117" w:rsidP="00BC7117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rPr>
                <w:rFonts w:cs="Calibri"/>
                <w:b/>
              </w:rPr>
            </w:pPr>
            <w:r w:rsidRPr="00484E0B">
              <w:rPr>
                <w:rFonts w:cs="Calibri"/>
              </w:rPr>
              <w:t xml:space="preserve">offer a debrief to unsuccessful </w:t>
            </w:r>
            <w:r w:rsidRPr="00A56CF5">
              <w:rPr>
                <w:rFonts w:cs="Calibri"/>
              </w:rPr>
              <w:t xml:space="preserve">bidders </w:t>
            </w:r>
          </w:p>
          <w:p w:rsidR="00BC7117" w:rsidRPr="00484E0B" w:rsidRDefault="00BC7117" w:rsidP="00BC7117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rPr>
                <w:rFonts w:cs="Calibri"/>
                <w:b/>
              </w:rPr>
            </w:pPr>
            <w:r w:rsidRPr="00484E0B">
              <w:rPr>
                <w:rFonts w:cs="Calibri"/>
              </w:rPr>
              <w:t>pay invoices promptly.</w:t>
            </w:r>
          </w:p>
          <w:p w:rsidR="00BC7117" w:rsidRPr="00441488" w:rsidRDefault="00BC7117" w:rsidP="00BC7117">
            <w:pPr>
              <w:pStyle w:val="ListParagraph"/>
              <w:spacing w:after="0"/>
              <w:ind w:left="714"/>
              <w:rPr>
                <w:rFonts w:cs="Calibri"/>
                <w:b/>
              </w:rPr>
            </w:pPr>
          </w:p>
          <w:p w:rsidR="00BC7117" w:rsidRPr="00484E0B" w:rsidRDefault="00BC7117" w:rsidP="00BC7117">
            <w:pPr>
              <w:pStyle w:val="Heading4"/>
              <w:spacing w:before="0"/>
              <w:rPr>
                <w:rFonts w:ascii="Calibri" w:hAnsi="Calibri" w:cs="Calibri"/>
                <w:i w:val="0"/>
                <w:color w:val="auto"/>
              </w:rPr>
            </w:pPr>
            <w:r w:rsidRPr="00484E0B">
              <w:rPr>
                <w:rFonts w:ascii="Calibri" w:hAnsi="Calibri" w:cs="Calibri"/>
                <w:i w:val="0"/>
                <w:color w:val="auto"/>
              </w:rPr>
              <w:t xml:space="preserve">Playing by the rules </w:t>
            </w:r>
          </w:p>
          <w:p w:rsidR="00BC7117" w:rsidRPr="00484E0B" w:rsidRDefault="00BC7117" w:rsidP="00BE5821">
            <w:pPr>
              <w:spacing w:after="0"/>
            </w:pPr>
            <w:r>
              <w:t xml:space="preserve">Our decisions and practices must be able to withstand public scrutiny at all times. </w:t>
            </w:r>
            <w:r w:rsidRPr="00441488">
              <w:rPr>
                <w:rFonts w:cs="Calibri"/>
              </w:rPr>
              <w:t>Throughout our procurement activities we will:</w:t>
            </w:r>
          </w:p>
          <w:p w:rsidR="00BC7117" w:rsidRPr="00484E0B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Calibri"/>
              </w:rPr>
            </w:pPr>
            <w:r w:rsidRPr="00A56CF5">
              <w:rPr>
                <w:rFonts w:cs="Calibri"/>
              </w:rPr>
              <w:t>clearly record</w:t>
            </w:r>
            <w:r w:rsidRPr="00441488">
              <w:rPr>
                <w:rFonts w:cs="Calibri"/>
              </w:rPr>
              <w:t xml:space="preserve"> our planning, processes and decisions </w:t>
            </w:r>
            <w:r w:rsidRPr="00A56CF5">
              <w:rPr>
                <w:rFonts w:cs="Calibri"/>
              </w:rPr>
              <w:t xml:space="preserve">so they </w:t>
            </w:r>
            <w:r w:rsidRPr="00441488">
              <w:rPr>
                <w:rFonts w:cs="Calibri"/>
              </w:rPr>
              <w:t xml:space="preserve">can </w:t>
            </w:r>
            <w:r w:rsidRPr="00A56CF5">
              <w:rPr>
                <w:rFonts w:cs="Calibri"/>
              </w:rPr>
              <w:t xml:space="preserve">easily </w:t>
            </w:r>
            <w:r w:rsidRPr="00441488">
              <w:rPr>
                <w:rFonts w:cs="Calibri"/>
              </w:rPr>
              <w:t>be audited</w:t>
            </w:r>
          </w:p>
          <w:p w:rsidR="00BC7117" w:rsidRPr="00484E0B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t xml:space="preserve">document and manage conflicts of interest </w:t>
            </w:r>
          </w:p>
          <w:p w:rsidR="00BC7117" w:rsidRPr="00484E0B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t>identify risks and get the right person to manage them</w:t>
            </w:r>
          </w:p>
          <w:p w:rsidR="00860F49" w:rsidRPr="00BE5821" w:rsidRDefault="00BC7117" w:rsidP="00BE582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Calibri"/>
              </w:rPr>
            </w:pPr>
            <w:r w:rsidRPr="00484E0B">
              <w:rPr>
                <w:rFonts w:cs="Calibri"/>
              </w:rPr>
              <w:t>act lawfully, ethically and responsibly</w:t>
            </w:r>
            <w:r w:rsidRPr="00A56CF5">
              <w:rPr>
                <w:rFonts w:cs="Calibri"/>
              </w:rPr>
              <w:t>.</w:t>
            </w:r>
          </w:p>
          <w:p w:rsidR="00860F49" w:rsidRPr="00484E0B" w:rsidRDefault="00860F49" w:rsidP="00BE5821">
            <w:pPr>
              <w:pStyle w:val="ListParagraph"/>
              <w:spacing w:before="280" w:after="80" w:line="240" w:lineRule="auto"/>
              <w:ind w:left="0"/>
              <w:rPr>
                <w:color w:val="808080"/>
                <w:sz w:val="28"/>
                <w:szCs w:val="28"/>
              </w:rPr>
            </w:pPr>
            <w:r w:rsidRPr="00484E0B">
              <w:rPr>
                <w:color w:val="808080"/>
                <w:sz w:val="28"/>
                <w:szCs w:val="28"/>
              </w:rPr>
              <w:t>Thresholds</w:t>
            </w:r>
          </w:p>
          <w:p w:rsidR="0036797F" w:rsidRDefault="0036797F" w:rsidP="007550E0">
            <w:pPr>
              <w:pStyle w:val="ListParagraph"/>
              <w:spacing w:after="0"/>
              <w:ind w:left="0"/>
            </w:pPr>
            <w:r>
              <w:t>Our standard procurement processes are detailed in</w:t>
            </w:r>
            <w:r w:rsidRPr="0036797F">
              <w:t xml:space="preserve"> </w:t>
            </w:r>
            <w:r w:rsidRPr="00484E0B">
              <w:rPr>
                <w:highlight w:val="yellow"/>
              </w:rPr>
              <w:t xml:space="preserve">[agency name’s procurement procedures </w:t>
            </w:r>
            <w:r w:rsidR="00937EE8">
              <w:rPr>
                <w:highlight w:val="yellow"/>
              </w:rPr>
              <w:t>and/or intranet</w:t>
            </w:r>
            <w:r w:rsidR="00860F49">
              <w:t>] and</w:t>
            </w:r>
            <w:r w:rsidR="00144739">
              <w:t xml:space="preserve"> are </w:t>
            </w:r>
            <w:r>
              <w:t>based on monetary thresholds</w:t>
            </w:r>
            <w:r w:rsidR="00ED3DFF">
              <w:t>.</w:t>
            </w:r>
          </w:p>
          <w:p w:rsidR="0036797F" w:rsidRDefault="0036797F" w:rsidP="00810A85">
            <w:pPr>
              <w:pStyle w:val="ListParagraph"/>
              <w:spacing w:after="0" w:line="240" w:lineRule="auto"/>
              <w:ind w:left="0"/>
            </w:pPr>
          </w:p>
          <w:p w:rsidR="0036797F" w:rsidRPr="00810A85" w:rsidRDefault="0036797F" w:rsidP="00810A85">
            <w:pPr>
              <w:pStyle w:val="ListParagraph"/>
              <w:spacing w:after="0" w:line="240" w:lineRule="auto"/>
              <w:ind w:left="0"/>
              <w:rPr>
                <w:b/>
              </w:rPr>
            </w:pPr>
            <w:r w:rsidRPr="00810A85">
              <w:rPr>
                <w:b/>
              </w:rPr>
              <w:t xml:space="preserve">Goods, services and </w:t>
            </w:r>
            <w:r w:rsidR="00A9202A">
              <w:rPr>
                <w:b/>
              </w:rPr>
              <w:t xml:space="preserve">refurbishment </w:t>
            </w:r>
            <w:r w:rsidRPr="00810A85">
              <w:rPr>
                <w:b/>
              </w:rPr>
              <w:t>works</w:t>
            </w:r>
          </w:p>
          <w:p w:rsidR="0036797F" w:rsidRPr="00484E0B" w:rsidRDefault="00DC07E9" w:rsidP="007550E0">
            <w:pPr>
              <w:pStyle w:val="ListParagraph"/>
              <w:numPr>
                <w:ilvl w:val="0"/>
                <w:numId w:val="53"/>
              </w:numPr>
              <w:spacing w:after="0"/>
              <w:rPr>
                <w:highlight w:val="yellow"/>
              </w:rPr>
            </w:pPr>
            <w:r>
              <w:rPr>
                <w:highlight w:val="yellow"/>
              </w:rPr>
              <w:t>[</w:t>
            </w:r>
            <w:r w:rsidR="0036797F" w:rsidRPr="00484E0B">
              <w:rPr>
                <w:highlight w:val="yellow"/>
              </w:rPr>
              <w:t>Under $x – buy directly from a suitable supplier</w:t>
            </w:r>
            <w:r>
              <w:rPr>
                <w:highlight w:val="yellow"/>
              </w:rPr>
              <w:t>]</w:t>
            </w:r>
            <w:r w:rsidRPr="00484E0B">
              <w:t>.</w:t>
            </w:r>
          </w:p>
          <w:p w:rsidR="0036797F" w:rsidRPr="00846B56" w:rsidRDefault="00DC07E9" w:rsidP="007550E0">
            <w:pPr>
              <w:pStyle w:val="ListParagraph"/>
              <w:numPr>
                <w:ilvl w:val="0"/>
                <w:numId w:val="53"/>
              </w:numPr>
              <w:spacing w:after="0"/>
            </w:pPr>
            <w:r>
              <w:rPr>
                <w:highlight w:val="yellow"/>
              </w:rPr>
              <w:t>[</w:t>
            </w:r>
            <w:r w:rsidR="0036797F" w:rsidRPr="00484E0B">
              <w:rPr>
                <w:highlight w:val="yellow"/>
              </w:rPr>
              <w:t>$</w:t>
            </w:r>
            <w:r>
              <w:rPr>
                <w:highlight w:val="yellow"/>
              </w:rPr>
              <w:t xml:space="preserve">x to </w:t>
            </w:r>
            <w:r w:rsidR="0036797F" w:rsidRPr="00484E0B">
              <w:rPr>
                <w:highlight w:val="yellow"/>
              </w:rPr>
              <w:t>$100,000</w:t>
            </w:r>
            <w:r>
              <w:rPr>
                <w:highlight w:val="yellow"/>
              </w:rPr>
              <w:t xml:space="preserve"> – three</w:t>
            </w:r>
            <w:r w:rsidR="0036797F" w:rsidRPr="00484E0B">
              <w:rPr>
                <w:highlight w:val="yellow"/>
              </w:rPr>
              <w:t xml:space="preserve"> quotes </w:t>
            </w:r>
            <w:r w:rsidR="001D63B1">
              <w:rPr>
                <w:highlight w:val="yellow"/>
              </w:rPr>
              <w:t xml:space="preserve">or </w:t>
            </w:r>
            <w:r w:rsidR="0036797F" w:rsidRPr="00484E0B">
              <w:rPr>
                <w:highlight w:val="yellow"/>
              </w:rPr>
              <w:t>closed tender</w:t>
            </w:r>
            <w:r>
              <w:rPr>
                <w:highlight w:val="yellow"/>
              </w:rPr>
              <w:t>]</w:t>
            </w:r>
            <w:r w:rsidRPr="00484E0B">
              <w:t>.</w:t>
            </w:r>
          </w:p>
          <w:p w:rsidR="0036797F" w:rsidRDefault="0036797F" w:rsidP="007550E0">
            <w:pPr>
              <w:pStyle w:val="ListParagraph"/>
              <w:numPr>
                <w:ilvl w:val="0"/>
                <w:numId w:val="53"/>
              </w:numPr>
              <w:spacing w:after="0"/>
            </w:pPr>
            <w:r>
              <w:t>Over $100,000</w:t>
            </w:r>
            <w:r w:rsidR="006959ED">
              <w:t xml:space="preserve"> </w:t>
            </w:r>
            <w:r w:rsidR="00DC07E9">
              <w:t>– open</w:t>
            </w:r>
            <w:r>
              <w:t xml:space="preserve"> tendering</w:t>
            </w:r>
            <w:r w:rsidR="001D63B1">
              <w:t>, using the Government Electronic Tender Service (GETS)</w:t>
            </w:r>
            <w:r w:rsidR="00DC07E9">
              <w:t>.</w:t>
            </w:r>
          </w:p>
          <w:p w:rsidR="0036797F" w:rsidRDefault="0036797F" w:rsidP="00810A85">
            <w:pPr>
              <w:pStyle w:val="ListParagraph"/>
              <w:spacing w:after="0" w:line="240" w:lineRule="auto"/>
              <w:ind w:left="0"/>
            </w:pPr>
          </w:p>
          <w:p w:rsidR="001251F9" w:rsidRDefault="0036797F" w:rsidP="00810A85">
            <w:pPr>
              <w:pStyle w:val="ListParagraph"/>
              <w:spacing w:after="0" w:line="240" w:lineRule="auto"/>
              <w:ind w:left="0"/>
              <w:rPr>
                <w:highlight w:val="yellow"/>
              </w:rPr>
            </w:pPr>
            <w:r w:rsidRPr="00810A85">
              <w:rPr>
                <w:b/>
              </w:rPr>
              <w:t>New construction works</w:t>
            </w:r>
            <w:r>
              <w:t xml:space="preserve"> </w:t>
            </w:r>
          </w:p>
          <w:p w:rsidR="0036797F" w:rsidRPr="00484E0B" w:rsidRDefault="001251F9" w:rsidP="00810A85">
            <w:pPr>
              <w:pStyle w:val="ListParagraph"/>
              <w:spacing w:after="0" w:line="240" w:lineRule="auto"/>
              <w:ind w:left="0"/>
            </w:pPr>
            <w:r>
              <w:rPr>
                <w:highlight w:val="yellow"/>
              </w:rPr>
              <w:t>[</w:t>
            </w:r>
            <w:r w:rsidR="0036797F" w:rsidRPr="00484E0B">
              <w:rPr>
                <w:highlight w:val="yellow"/>
              </w:rPr>
              <w:t xml:space="preserve">The </w:t>
            </w:r>
            <w:r w:rsidRPr="00484E0B">
              <w:rPr>
                <w:i/>
                <w:highlight w:val="yellow"/>
              </w:rPr>
              <w:t xml:space="preserve">Government </w:t>
            </w:r>
            <w:r w:rsidR="0036797F" w:rsidRPr="00484E0B">
              <w:rPr>
                <w:i/>
                <w:highlight w:val="yellow"/>
              </w:rPr>
              <w:t>Rules of Sourcing</w:t>
            </w:r>
            <w:r w:rsidR="0036797F" w:rsidRPr="00484E0B">
              <w:rPr>
                <w:highlight w:val="yellow"/>
              </w:rPr>
              <w:t xml:space="preserve"> require open tendering for construction worth $10 million or more but </w:t>
            </w:r>
            <w:r>
              <w:rPr>
                <w:highlight w:val="yellow"/>
              </w:rPr>
              <w:t>you can</w:t>
            </w:r>
            <w:r w:rsidR="0036797F" w:rsidRPr="00484E0B">
              <w:rPr>
                <w:highlight w:val="yellow"/>
              </w:rPr>
              <w:t xml:space="preserve"> set a lower threshold for </w:t>
            </w:r>
            <w:r>
              <w:rPr>
                <w:highlight w:val="yellow"/>
              </w:rPr>
              <w:t>your agency</w:t>
            </w:r>
            <w:r w:rsidR="00937EE8">
              <w:rPr>
                <w:highlight w:val="yellow"/>
              </w:rPr>
              <w:t>.</w:t>
            </w:r>
            <w:r w:rsidR="0036797F" w:rsidRPr="00484E0B">
              <w:rPr>
                <w:highlight w:val="yellow"/>
              </w:rPr>
              <w:t>]</w:t>
            </w:r>
          </w:p>
          <w:p w:rsidR="0036797F" w:rsidRPr="00846B56" w:rsidRDefault="006959ED" w:rsidP="00484E0B">
            <w:pPr>
              <w:pStyle w:val="ListParagraph"/>
              <w:numPr>
                <w:ilvl w:val="0"/>
                <w:numId w:val="55"/>
              </w:numPr>
              <w:spacing w:after="0" w:line="240" w:lineRule="auto"/>
            </w:pPr>
            <w:r>
              <w:rPr>
                <w:highlight w:val="yellow"/>
              </w:rPr>
              <w:t>[$x to</w:t>
            </w:r>
            <w:r w:rsidR="00ED1E0E">
              <w:rPr>
                <w:highlight w:val="yellow"/>
              </w:rPr>
              <w:t xml:space="preserve"> $x </w:t>
            </w:r>
            <w:r w:rsidR="00ED1E0E" w:rsidRPr="00484E0B">
              <w:rPr>
                <w:highlight w:val="yellow"/>
              </w:rPr>
              <w:t xml:space="preserve">– </w:t>
            </w:r>
            <w:r w:rsidR="00ED1E0E">
              <w:rPr>
                <w:highlight w:val="yellow"/>
              </w:rPr>
              <w:t>three</w:t>
            </w:r>
            <w:r w:rsidR="00ED1E0E" w:rsidRPr="00484E0B">
              <w:rPr>
                <w:highlight w:val="yellow"/>
              </w:rPr>
              <w:t xml:space="preserve"> quotes</w:t>
            </w:r>
            <w:r w:rsidR="001B27BD">
              <w:rPr>
                <w:highlight w:val="yellow"/>
              </w:rPr>
              <w:t xml:space="preserve"> or</w:t>
            </w:r>
            <w:r w:rsidR="00ED1E0E">
              <w:rPr>
                <w:highlight w:val="yellow"/>
              </w:rPr>
              <w:t xml:space="preserve"> c</w:t>
            </w:r>
            <w:r w:rsidR="00ED1E0E" w:rsidRPr="00484E0B">
              <w:rPr>
                <w:highlight w:val="yellow"/>
              </w:rPr>
              <w:t>losed tender</w:t>
            </w:r>
            <w:r w:rsidR="00ED1E0E">
              <w:rPr>
                <w:highlight w:val="yellow"/>
              </w:rPr>
              <w:t>]</w:t>
            </w:r>
            <w:r w:rsidR="00ED1E0E" w:rsidRPr="00484E0B">
              <w:t>.</w:t>
            </w:r>
          </w:p>
          <w:p w:rsidR="00846B56" w:rsidRDefault="0036797F" w:rsidP="00484E0B">
            <w:pPr>
              <w:numPr>
                <w:ilvl w:val="0"/>
                <w:numId w:val="55"/>
              </w:numPr>
              <w:spacing w:after="0" w:line="240" w:lineRule="auto"/>
            </w:pPr>
            <w:r>
              <w:t xml:space="preserve">Over </w:t>
            </w:r>
            <w:r w:rsidRPr="00484E0B">
              <w:rPr>
                <w:highlight w:val="yellow"/>
              </w:rPr>
              <w:t>[$10 million</w:t>
            </w:r>
            <w:r w:rsidR="00DC07E9">
              <w:rPr>
                <w:highlight w:val="yellow"/>
              </w:rPr>
              <w:t>]</w:t>
            </w:r>
            <w:r w:rsidRPr="00484E0B">
              <w:t xml:space="preserve"> </w:t>
            </w:r>
            <w:r>
              <w:t>– open tendering</w:t>
            </w:r>
            <w:r w:rsidR="001D63B1">
              <w:t>, using the Government Electronic Tender Service (GETS)</w:t>
            </w:r>
            <w:r w:rsidR="00846B56">
              <w:t>.</w:t>
            </w:r>
          </w:p>
        </w:tc>
      </w:tr>
    </w:tbl>
    <w:p w:rsidR="00255813" w:rsidRPr="00484E0B" w:rsidRDefault="00255813" w:rsidP="00ED1E0E">
      <w:pPr>
        <w:spacing w:after="80" w:line="240" w:lineRule="auto"/>
        <w:rPr>
          <w:b/>
          <w:color w:val="204D84"/>
          <w:sz w:val="44"/>
          <w:szCs w:val="44"/>
        </w:rPr>
      </w:pPr>
      <w:r w:rsidRPr="00484E0B">
        <w:rPr>
          <w:b/>
          <w:color w:val="204D84"/>
          <w:sz w:val="44"/>
          <w:szCs w:val="44"/>
        </w:rPr>
        <w:lastRenderedPageBreak/>
        <w:t>Roles and responsibilities</w:t>
      </w:r>
    </w:p>
    <w:p w:rsidR="00AE7F1F" w:rsidRDefault="00861E35" w:rsidP="00484E0B">
      <w:pPr>
        <w:spacing w:after="0"/>
      </w:pPr>
      <w:r w:rsidRPr="00484E0B">
        <w:rPr>
          <w:highlight w:val="yellow"/>
        </w:rPr>
        <w:t xml:space="preserve">[Roles and responsibilities for procurement activities vary </w:t>
      </w:r>
      <w:r w:rsidR="00860F49">
        <w:rPr>
          <w:highlight w:val="yellow"/>
        </w:rPr>
        <w:t>between</w:t>
      </w:r>
      <w:r w:rsidRPr="00484E0B">
        <w:rPr>
          <w:highlight w:val="yellow"/>
        </w:rPr>
        <w:t xml:space="preserve"> </w:t>
      </w:r>
      <w:r w:rsidR="00860F49" w:rsidRPr="00484E0B">
        <w:rPr>
          <w:highlight w:val="yellow"/>
        </w:rPr>
        <w:t>agenc</w:t>
      </w:r>
      <w:r w:rsidR="00860F49">
        <w:rPr>
          <w:highlight w:val="yellow"/>
        </w:rPr>
        <w:t>ies</w:t>
      </w:r>
      <w:r w:rsidR="00860F49" w:rsidRPr="00484E0B">
        <w:rPr>
          <w:highlight w:val="yellow"/>
        </w:rPr>
        <w:t xml:space="preserve"> </w:t>
      </w:r>
      <w:r w:rsidRPr="00484E0B">
        <w:rPr>
          <w:highlight w:val="yellow"/>
        </w:rPr>
        <w:t>and may be summarised in your policy or procurement procedures. The following is an example</w:t>
      </w:r>
      <w:r w:rsidR="00937EE8">
        <w:rPr>
          <w:highlight w:val="yellow"/>
        </w:rPr>
        <w:t>.</w:t>
      </w:r>
      <w:r w:rsidRPr="00484E0B">
        <w:rPr>
          <w:highlight w:val="yellow"/>
        </w:rPr>
        <w:t>]</w:t>
      </w:r>
    </w:p>
    <w:p w:rsidR="00860F49" w:rsidRPr="00484E0B" w:rsidRDefault="00860F49" w:rsidP="00484E0B">
      <w:pPr>
        <w:spacing w:after="0"/>
      </w:pPr>
    </w:p>
    <w:p w:rsidR="00860F49" w:rsidRDefault="001251F9" w:rsidP="00484E0B">
      <w:pPr>
        <w:spacing w:after="0"/>
      </w:pPr>
      <w:r w:rsidRPr="00484E0B">
        <w:rPr>
          <w:highlight w:val="yellow"/>
        </w:rPr>
        <w:t>[</w:t>
      </w:r>
      <w:r w:rsidR="00860F49" w:rsidRPr="00484E0B">
        <w:rPr>
          <w:highlight w:val="yellow"/>
        </w:rPr>
        <w:t>Agency name</w:t>
      </w:r>
      <w:r w:rsidRPr="00484E0B">
        <w:rPr>
          <w:highlight w:val="yellow"/>
        </w:rPr>
        <w:t>’s</w:t>
      </w:r>
      <w:r w:rsidR="00860F49" w:rsidRPr="00484E0B">
        <w:rPr>
          <w:highlight w:val="yellow"/>
        </w:rPr>
        <w:t>]</w:t>
      </w:r>
      <w:r w:rsidR="00860F49">
        <w:t xml:space="preserve"> managers </w:t>
      </w:r>
      <w:r w:rsidR="00EE263B">
        <w:t xml:space="preserve">are </w:t>
      </w:r>
      <w:r w:rsidR="00056CF3">
        <w:t>responsible fo</w:t>
      </w:r>
      <w:r w:rsidR="00860F49">
        <w:t>r:</w:t>
      </w:r>
      <w:r w:rsidR="00056CF3">
        <w:t xml:space="preserve"> </w:t>
      </w:r>
    </w:p>
    <w:p w:rsidR="00860F49" w:rsidRDefault="00056CF3" w:rsidP="00484E0B">
      <w:pPr>
        <w:numPr>
          <w:ilvl w:val="0"/>
          <w:numId w:val="56"/>
        </w:numPr>
        <w:spacing w:after="0"/>
      </w:pPr>
      <w:r>
        <w:t>managing their business unit’s purchasing requirements up to $100,000</w:t>
      </w:r>
      <w:r w:rsidR="00EE263B">
        <w:t xml:space="preserve"> </w:t>
      </w:r>
    </w:p>
    <w:p w:rsidR="001251F9" w:rsidRDefault="00EE263B" w:rsidP="00484E0B">
      <w:pPr>
        <w:numPr>
          <w:ilvl w:val="0"/>
          <w:numId w:val="56"/>
        </w:numPr>
        <w:spacing w:after="0"/>
      </w:pPr>
      <w:r>
        <w:t xml:space="preserve">ensuring </w:t>
      </w:r>
      <w:r w:rsidR="002A5FF1">
        <w:t>their staff</w:t>
      </w:r>
      <w:r>
        <w:t xml:space="preserve"> apply</w:t>
      </w:r>
      <w:r w:rsidR="00693FFF">
        <w:t xml:space="preserve"> </w:t>
      </w:r>
      <w:r w:rsidR="00937EE8" w:rsidRPr="00484E0B">
        <w:rPr>
          <w:highlight w:val="yellow"/>
        </w:rPr>
        <w:t>[agency name’s]</w:t>
      </w:r>
      <w:r w:rsidR="00937EE8">
        <w:t xml:space="preserve"> </w:t>
      </w:r>
      <w:r w:rsidR="00693FFF">
        <w:t>procurement</w:t>
      </w:r>
      <w:r>
        <w:t xml:space="preserve"> policy</w:t>
      </w:r>
      <w:r w:rsidR="00693FFF">
        <w:t xml:space="preserve"> and procedures</w:t>
      </w:r>
      <w:r w:rsidR="00860F49">
        <w:t>.</w:t>
      </w:r>
    </w:p>
    <w:p w:rsidR="001251F9" w:rsidRDefault="001251F9" w:rsidP="00484E0B">
      <w:pPr>
        <w:spacing w:after="0"/>
      </w:pPr>
    </w:p>
    <w:p w:rsidR="001251F9" w:rsidRDefault="001251F9" w:rsidP="00484E0B">
      <w:pPr>
        <w:spacing w:after="0"/>
      </w:pPr>
      <w:r>
        <w:t>Our</w:t>
      </w:r>
      <w:r w:rsidR="00EE263B" w:rsidRPr="00441488">
        <w:rPr>
          <w:color w:val="FF0000"/>
        </w:rPr>
        <w:t xml:space="preserve"> </w:t>
      </w:r>
      <w:r w:rsidR="00EE263B" w:rsidRPr="00484E0B">
        <w:rPr>
          <w:highlight w:val="yellow"/>
        </w:rPr>
        <w:t>[commerci</w:t>
      </w:r>
      <w:r w:rsidR="006532E0" w:rsidRPr="00484E0B">
        <w:rPr>
          <w:highlight w:val="yellow"/>
        </w:rPr>
        <w:t>al services/procurement team</w:t>
      </w:r>
      <w:r w:rsidR="00EE263B" w:rsidRPr="00484E0B">
        <w:rPr>
          <w:highlight w:val="yellow"/>
        </w:rPr>
        <w:t>]</w:t>
      </w:r>
      <w:r w:rsidR="00EE263B" w:rsidRPr="00441488">
        <w:rPr>
          <w:color w:val="FF0000"/>
        </w:rPr>
        <w:t xml:space="preserve"> </w:t>
      </w:r>
      <w:r w:rsidR="00056CF3">
        <w:t>is responsible for</w:t>
      </w:r>
      <w:r w:rsidR="00693FFF" w:rsidRPr="00441488">
        <w:rPr>
          <w:color w:val="FF0000"/>
        </w:rPr>
        <w:t xml:space="preserve"> </w:t>
      </w:r>
      <w:r w:rsidR="00EE263B" w:rsidRPr="00EE263B">
        <w:t xml:space="preserve">all purchases over </w:t>
      </w:r>
      <w:r w:rsidR="00EE263B" w:rsidRPr="00484E0B">
        <w:rPr>
          <w:highlight w:val="yellow"/>
        </w:rPr>
        <w:t>[$100,000]</w:t>
      </w:r>
      <w:r w:rsidR="006532E0" w:rsidRPr="00441488">
        <w:rPr>
          <w:color w:val="FF0000"/>
        </w:rPr>
        <w:t xml:space="preserve"> </w:t>
      </w:r>
      <w:r w:rsidR="006532E0" w:rsidRPr="006532E0">
        <w:t>and can assist with lower value purchases on request</w:t>
      </w:r>
      <w:r w:rsidR="00EE263B" w:rsidRPr="006532E0">
        <w:t>.</w:t>
      </w:r>
    </w:p>
    <w:p w:rsidR="001251F9" w:rsidRDefault="001251F9" w:rsidP="00764450">
      <w:pPr>
        <w:spacing w:after="0"/>
      </w:pPr>
    </w:p>
    <w:p w:rsidR="00764450" w:rsidRDefault="001251F9" w:rsidP="00764450">
      <w:pPr>
        <w:spacing w:after="0"/>
      </w:pPr>
      <w:r>
        <w:t xml:space="preserve">Our </w:t>
      </w:r>
      <w:r w:rsidR="006532E0">
        <w:t xml:space="preserve">legal team is responsible for </w:t>
      </w:r>
      <w:r w:rsidR="009741E8">
        <w:t xml:space="preserve">drafting </w:t>
      </w:r>
      <w:r w:rsidR="006532E0">
        <w:t>an</w:t>
      </w:r>
      <w:r w:rsidR="009741E8">
        <w:t>d</w:t>
      </w:r>
      <w:r w:rsidR="006532E0">
        <w:t xml:space="preserve"> approving contracts over </w:t>
      </w:r>
      <w:r w:rsidR="006532E0" w:rsidRPr="00484E0B">
        <w:rPr>
          <w:highlight w:val="yellow"/>
        </w:rPr>
        <w:t>[$x].</w:t>
      </w:r>
    </w:p>
    <w:p w:rsidR="00764450" w:rsidRDefault="00764450" w:rsidP="00764450">
      <w:pPr>
        <w:spacing w:after="0"/>
      </w:pPr>
    </w:p>
    <w:p w:rsidR="00EE263B" w:rsidRPr="00EE263B" w:rsidRDefault="001251F9" w:rsidP="00ED1E0E">
      <w:pPr>
        <w:spacing w:after="0"/>
      </w:pPr>
      <w:r>
        <w:t xml:space="preserve">All </w:t>
      </w:r>
      <w:r w:rsidR="00693FFF">
        <w:t>staff are responsible for apply</w:t>
      </w:r>
      <w:r>
        <w:t>ing</w:t>
      </w:r>
      <w:r w:rsidR="00693FFF">
        <w:t xml:space="preserve"> our procurement policy and procedures.</w:t>
      </w:r>
    </w:p>
    <w:p w:rsidR="00ED3DFF" w:rsidRDefault="00CE2FB5" w:rsidP="00ED1E0E">
      <w:pPr>
        <w:keepNext/>
        <w:spacing w:before="280" w:after="80"/>
        <w:rPr>
          <w:highlight w:val="yellow"/>
        </w:rPr>
      </w:pPr>
      <w:r w:rsidRPr="00484E0B">
        <w:rPr>
          <w:b/>
          <w:color w:val="204D84"/>
          <w:sz w:val="44"/>
          <w:szCs w:val="44"/>
        </w:rPr>
        <w:t xml:space="preserve">Related </w:t>
      </w:r>
      <w:r w:rsidR="00ED3DFF">
        <w:rPr>
          <w:b/>
          <w:color w:val="204D84"/>
          <w:sz w:val="44"/>
          <w:szCs w:val="44"/>
        </w:rPr>
        <w:t xml:space="preserve">procurement </w:t>
      </w:r>
      <w:r w:rsidR="006536F5">
        <w:rPr>
          <w:b/>
          <w:color w:val="204D84"/>
          <w:sz w:val="44"/>
          <w:szCs w:val="44"/>
        </w:rPr>
        <w:t>documents</w:t>
      </w:r>
      <w:r w:rsidRPr="00484E0B">
        <w:rPr>
          <w:b/>
          <w:color w:val="204D84"/>
          <w:sz w:val="44"/>
          <w:szCs w:val="44"/>
        </w:rPr>
        <w:t xml:space="preserve"> and law</w:t>
      </w:r>
    </w:p>
    <w:p w:rsidR="00ED3DFF" w:rsidRPr="00484E0B" w:rsidRDefault="00ED3DFF" w:rsidP="00484E0B">
      <w:pPr>
        <w:pStyle w:val="ListParagraph"/>
        <w:keepNext/>
        <w:spacing w:after="80"/>
        <w:ind w:left="0"/>
        <w:rPr>
          <w:color w:val="808080"/>
          <w:sz w:val="28"/>
          <w:szCs w:val="28"/>
        </w:rPr>
      </w:pPr>
      <w:r w:rsidRPr="00484E0B">
        <w:rPr>
          <w:color w:val="808080"/>
          <w:sz w:val="28"/>
          <w:szCs w:val="28"/>
        </w:rPr>
        <w:t>Procedures</w:t>
      </w:r>
      <w:r w:rsidR="006536F5" w:rsidRPr="00A56CF5">
        <w:rPr>
          <w:color w:val="808080"/>
          <w:sz w:val="28"/>
          <w:szCs w:val="28"/>
        </w:rPr>
        <w:t>,</w:t>
      </w:r>
      <w:r w:rsidRPr="00484E0B">
        <w:rPr>
          <w:color w:val="808080"/>
          <w:sz w:val="28"/>
          <w:szCs w:val="28"/>
        </w:rPr>
        <w:t xml:space="preserve"> policies</w:t>
      </w:r>
      <w:r w:rsidR="006536F5" w:rsidRPr="00A56CF5">
        <w:rPr>
          <w:color w:val="808080"/>
          <w:sz w:val="28"/>
          <w:szCs w:val="28"/>
        </w:rPr>
        <w:t xml:space="preserve"> and guidance</w:t>
      </w:r>
    </w:p>
    <w:p w:rsidR="005E554A" w:rsidRPr="00484E0B" w:rsidRDefault="00E23BF8" w:rsidP="00484E0B">
      <w:pPr>
        <w:pStyle w:val="ListParagraph"/>
        <w:keepNext/>
        <w:ind w:left="0"/>
        <w:rPr>
          <w:color w:val="FF0000"/>
        </w:rPr>
      </w:pPr>
      <w:r w:rsidRPr="00484E0B">
        <w:rPr>
          <w:highlight w:val="yellow"/>
        </w:rPr>
        <w:t>[This example is not an exhaustive list</w:t>
      </w:r>
      <w:r w:rsidR="00861E35" w:rsidRPr="00484E0B">
        <w:rPr>
          <w:highlight w:val="yellow"/>
        </w:rPr>
        <w:t>. You can expand it to meet your agency’s needs</w:t>
      </w:r>
      <w:r w:rsidR="00937EE8">
        <w:rPr>
          <w:highlight w:val="yellow"/>
        </w:rPr>
        <w:t xml:space="preserve">.] </w:t>
      </w:r>
      <w:r w:rsidR="00937EE8" w:rsidRPr="00484E0B">
        <w:t xml:space="preserve"> </w:t>
      </w:r>
    </w:p>
    <w:p w:rsidR="005E554A" w:rsidRPr="00484E0B" w:rsidRDefault="00ED3DFF" w:rsidP="00484E0B">
      <w:pPr>
        <w:pStyle w:val="ListParagraph"/>
        <w:keepNext/>
        <w:numPr>
          <w:ilvl w:val="0"/>
          <w:numId w:val="21"/>
        </w:numPr>
        <w:rPr>
          <w:color w:val="FF0000"/>
        </w:rPr>
      </w:pPr>
      <w:r>
        <w:rPr>
          <w:highlight w:val="yellow"/>
        </w:rPr>
        <w:t>[A</w:t>
      </w:r>
      <w:r w:rsidR="005E554A" w:rsidRPr="00882E3E">
        <w:rPr>
          <w:highlight w:val="yellow"/>
        </w:rPr>
        <w:t>gency name</w:t>
      </w:r>
      <w:r>
        <w:rPr>
          <w:highlight w:val="yellow"/>
        </w:rPr>
        <w:t>’s</w:t>
      </w:r>
      <w:r w:rsidR="005E554A" w:rsidRPr="00882E3E">
        <w:rPr>
          <w:highlight w:val="yellow"/>
        </w:rPr>
        <w:t>]</w:t>
      </w:r>
      <w:r w:rsidR="005E554A">
        <w:rPr>
          <w:color w:val="FF0000"/>
        </w:rPr>
        <w:t xml:space="preserve"> </w:t>
      </w:r>
      <w:r w:rsidR="005E554A" w:rsidRPr="005E554A">
        <w:t>procurement</w:t>
      </w:r>
      <w:r w:rsidR="005E554A">
        <w:t xml:space="preserve"> policies and procedures</w:t>
      </w:r>
      <w:r>
        <w:t>.</w:t>
      </w:r>
    </w:p>
    <w:p w:rsidR="00CE2FB5" w:rsidRPr="00484E0B" w:rsidRDefault="00ED3DFF" w:rsidP="00CE2FB5">
      <w:pPr>
        <w:pStyle w:val="ListParagraph"/>
        <w:numPr>
          <w:ilvl w:val="0"/>
          <w:numId w:val="21"/>
        </w:numPr>
        <w:rPr>
          <w:highlight w:val="yellow"/>
        </w:rPr>
      </w:pPr>
      <w:r>
        <w:rPr>
          <w:highlight w:val="yellow"/>
        </w:rPr>
        <w:t>[A</w:t>
      </w:r>
      <w:r w:rsidR="00CE2FB5" w:rsidRPr="00484E0B">
        <w:rPr>
          <w:highlight w:val="yellow"/>
        </w:rPr>
        <w:t>gency</w:t>
      </w:r>
      <w:r>
        <w:rPr>
          <w:highlight w:val="yellow"/>
        </w:rPr>
        <w:t>’s</w:t>
      </w:r>
      <w:r w:rsidR="00CE2FB5" w:rsidRPr="00484E0B">
        <w:rPr>
          <w:highlight w:val="yellow"/>
        </w:rPr>
        <w:t xml:space="preserve"> delegated financial authority policy]</w:t>
      </w:r>
      <w:r>
        <w:rPr>
          <w:highlight w:val="yellow"/>
        </w:rPr>
        <w:t>.</w:t>
      </w:r>
    </w:p>
    <w:p w:rsidR="00CE2FB5" w:rsidRPr="00484E0B" w:rsidRDefault="00CE2FB5" w:rsidP="00CE2FB5">
      <w:pPr>
        <w:pStyle w:val="ListParagraph"/>
        <w:numPr>
          <w:ilvl w:val="0"/>
          <w:numId w:val="21"/>
        </w:numPr>
        <w:rPr>
          <w:highlight w:val="yellow"/>
        </w:rPr>
      </w:pPr>
      <w:r w:rsidRPr="00484E0B">
        <w:rPr>
          <w:highlight w:val="yellow"/>
        </w:rPr>
        <w:t>[</w:t>
      </w:r>
      <w:r w:rsidR="00ED3DFF">
        <w:rPr>
          <w:highlight w:val="yellow"/>
        </w:rPr>
        <w:t>A</w:t>
      </w:r>
      <w:r w:rsidR="00ED3DFF" w:rsidRPr="00B67743">
        <w:rPr>
          <w:highlight w:val="yellow"/>
        </w:rPr>
        <w:t>gency</w:t>
      </w:r>
      <w:r w:rsidR="00ED3DFF">
        <w:rPr>
          <w:highlight w:val="yellow"/>
        </w:rPr>
        <w:t>’s</w:t>
      </w:r>
      <w:r w:rsidRPr="00484E0B">
        <w:rPr>
          <w:highlight w:val="yellow"/>
        </w:rPr>
        <w:t xml:space="preserve"> purchasing / credit card policy]</w:t>
      </w:r>
      <w:r w:rsidR="00ED3DFF">
        <w:rPr>
          <w:highlight w:val="yellow"/>
        </w:rPr>
        <w:t>.</w:t>
      </w:r>
    </w:p>
    <w:p w:rsidR="00CE2FB5" w:rsidRPr="00484E0B" w:rsidRDefault="00CE2FB5" w:rsidP="00CE2FB5">
      <w:pPr>
        <w:pStyle w:val="ListParagraph"/>
        <w:numPr>
          <w:ilvl w:val="0"/>
          <w:numId w:val="21"/>
        </w:numPr>
        <w:rPr>
          <w:highlight w:val="yellow"/>
        </w:rPr>
      </w:pPr>
      <w:r w:rsidRPr="00484E0B">
        <w:rPr>
          <w:highlight w:val="yellow"/>
        </w:rPr>
        <w:t>[</w:t>
      </w:r>
      <w:r w:rsidR="00ED3DFF">
        <w:rPr>
          <w:highlight w:val="yellow"/>
        </w:rPr>
        <w:t>A</w:t>
      </w:r>
      <w:r w:rsidR="00ED3DFF" w:rsidRPr="00B67743">
        <w:rPr>
          <w:highlight w:val="yellow"/>
        </w:rPr>
        <w:t>gency</w:t>
      </w:r>
      <w:r w:rsidR="00ED3DFF">
        <w:rPr>
          <w:highlight w:val="yellow"/>
        </w:rPr>
        <w:t>’s</w:t>
      </w:r>
      <w:r w:rsidRPr="00484E0B">
        <w:rPr>
          <w:highlight w:val="yellow"/>
        </w:rPr>
        <w:t xml:space="preserve"> code of conduct]</w:t>
      </w:r>
      <w:r w:rsidR="00ED3DFF">
        <w:rPr>
          <w:highlight w:val="yellow"/>
        </w:rPr>
        <w:t>.</w:t>
      </w:r>
      <w:r w:rsidRPr="00484E0B">
        <w:rPr>
          <w:highlight w:val="yellow"/>
        </w:rPr>
        <w:t xml:space="preserve"> </w:t>
      </w:r>
    </w:p>
    <w:p w:rsidR="00AE7F1F" w:rsidRPr="00441488" w:rsidRDefault="00CE2FB5" w:rsidP="00484E0B">
      <w:pPr>
        <w:pStyle w:val="ListParagraph"/>
        <w:numPr>
          <w:ilvl w:val="0"/>
          <w:numId w:val="21"/>
        </w:numPr>
        <w:rPr>
          <w:color w:val="FF0000"/>
        </w:rPr>
      </w:pPr>
      <w:r w:rsidRPr="00484E0B">
        <w:rPr>
          <w:highlight w:val="yellow"/>
        </w:rPr>
        <w:t>[</w:t>
      </w:r>
      <w:r w:rsidR="00ED3DFF">
        <w:rPr>
          <w:highlight w:val="yellow"/>
        </w:rPr>
        <w:t>A</w:t>
      </w:r>
      <w:r w:rsidR="00ED3DFF" w:rsidRPr="00B67743">
        <w:rPr>
          <w:highlight w:val="yellow"/>
        </w:rPr>
        <w:t>gency</w:t>
      </w:r>
      <w:r w:rsidR="00ED3DFF">
        <w:rPr>
          <w:highlight w:val="yellow"/>
        </w:rPr>
        <w:t>’s</w:t>
      </w:r>
      <w:r w:rsidRPr="00484E0B">
        <w:rPr>
          <w:highlight w:val="yellow"/>
        </w:rPr>
        <w:t xml:space="preserve"> gifts and hospitality policy]</w:t>
      </w:r>
      <w:r w:rsidR="00ED3DFF">
        <w:rPr>
          <w:highlight w:val="yellow"/>
        </w:rPr>
        <w:t>.</w:t>
      </w:r>
    </w:p>
    <w:p w:rsidR="00CE2FB5" w:rsidRDefault="00CE2FB5" w:rsidP="00CE2FB5">
      <w:pPr>
        <w:pStyle w:val="ListParagraph"/>
        <w:numPr>
          <w:ilvl w:val="0"/>
          <w:numId w:val="21"/>
        </w:numPr>
        <w:rPr>
          <w:i/>
        </w:rPr>
      </w:pPr>
      <w:r w:rsidRPr="00255813">
        <w:rPr>
          <w:i/>
        </w:rPr>
        <w:lastRenderedPageBreak/>
        <w:t xml:space="preserve">Government </w:t>
      </w:r>
      <w:r w:rsidR="00255813">
        <w:rPr>
          <w:i/>
        </w:rPr>
        <w:t>R</w:t>
      </w:r>
      <w:r w:rsidR="00FB75E6" w:rsidRPr="00255813">
        <w:rPr>
          <w:i/>
        </w:rPr>
        <w:t xml:space="preserve">ules of </w:t>
      </w:r>
      <w:r w:rsidR="00255813">
        <w:rPr>
          <w:i/>
        </w:rPr>
        <w:t>S</w:t>
      </w:r>
      <w:r w:rsidRPr="00255813">
        <w:rPr>
          <w:i/>
        </w:rPr>
        <w:t>ourcing</w:t>
      </w:r>
      <w:r w:rsidR="006536F5">
        <w:rPr>
          <w:i/>
        </w:rPr>
        <w:t>.</w:t>
      </w:r>
    </w:p>
    <w:p w:rsidR="006536F5" w:rsidRPr="00441488" w:rsidRDefault="006536F5" w:rsidP="00CE2FB5">
      <w:pPr>
        <w:pStyle w:val="ListParagraph"/>
        <w:numPr>
          <w:ilvl w:val="0"/>
          <w:numId w:val="21"/>
        </w:numPr>
        <w:rPr>
          <w:i/>
        </w:rPr>
      </w:pPr>
      <w:r w:rsidRPr="00484E0B">
        <w:rPr>
          <w:i/>
        </w:rPr>
        <w:t>P</w:t>
      </w:r>
      <w:r w:rsidRPr="00441488">
        <w:rPr>
          <w:i/>
        </w:rPr>
        <w:t>rinciples</w:t>
      </w:r>
      <w:r w:rsidRPr="00484E0B">
        <w:rPr>
          <w:i/>
        </w:rPr>
        <w:t xml:space="preserve"> of </w:t>
      </w:r>
      <w:r w:rsidR="002A5FF1">
        <w:rPr>
          <w:i/>
        </w:rPr>
        <w:t>G</w:t>
      </w:r>
      <w:r w:rsidRPr="00484E0B">
        <w:rPr>
          <w:i/>
        </w:rPr>
        <w:t xml:space="preserve">overnment </w:t>
      </w:r>
      <w:r w:rsidR="002A5FF1">
        <w:rPr>
          <w:i/>
        </w:rPr>
        <w:t>P</w:t>
      </w:r>
      <w:r w:rsidRPr="00484E0B">
        <w:rPr>
          <w:i/>
        </w:rPr>
        <w:t>rocurement</w:t>
      </w:r>
      <w:r w:rsidR="00937EE8">
        <w:rPr>
          <w:i/>
        </w:rPr>
        <w:t>.</w:t>
      </w:r>
    </w:p>
    <w:p w:rsidR="009B2CB6" w:rsidRDefault="00255813" w:rsidP="00484E0B">
      <w:pPr>
        <w:pStyle w:val="ListParagraph"/>
        <w:numPr>
          <w:ilvl w:val="0"/>
          <w:numId w:val="21"/>
        </w:numPr>
        <w:rPr>
          <w:b/>
        </w:rPr>
      </w:pPr>
      <w:r>
        <w:rPr>
          <w:i/>
        </w:rPr>
        <w:t>Procurement Guidance for Public E</w:t>
      </w:r>
      <w:r w:rsidR="00CE2FB5" w:rsidRPr="00255813">
        <w:rPr>
          <w:i/>
        </w:rPr>
        <w:t>ntities</w:t>
      </w:r>
      <w:r w:rsidR="00CE2FB5" w:rsidRPr="00B80F14">
        <w:t>, Office of the Auditor General</w:t>
      </w:r>
      <w:r w:rsidR="006536F5">
        <w:t>.</w:t>
      </w:r>
    </w:p>
    <w:p w:rsidR="00764450" w:rsidRDefault="00764450" w:rsidP="00484E0B">
      <w:pPr>
        <w:pStyle w:val="ListParagraph"/>
        <w:spacing w:after="0"/>
        <w:ind w:left="0"/>
        <w:rPr>
          <w:color w:val="808080"/>
        </w:rPr>
      </w:pPr>
    </w:p>
    <w:p w:rsidR="00764450" w:rsidRDefault="00764450" w:rsidP="00484E0B">
      <w:pPr>
        <w:pStyle w:val="ListParagraph"/>
        <w:spacing w:after="0"/>
        <w:ind w:left="0"/>
        <w:rPr>
          <w:color w:val="808080"/>
        </w:rPr>
      </w:pPr>
    </w:p>
    <w:p w:rsidR="00764450" w:rsidRDefault="00764450" w:rsidP="00484E0B">
      <w:pPr>
        <w:pStyle w:val="ListParagraph"/>
        <w:spacing w:after="0"/>
        <w:ind w:left="0"/>
        <w:rPr>
          <w:color w:val="808080"/>
        </w:rPr>
      </w:pPr>
    </w:p>
    <w:p w:rsidR="00764450" w:rsidRDefault="00764450" w:rsidP="00484E0B">
      <w:pPr>
        <w:pStyle w:val="ListParagraph"/>
        <w:spacing w:after="0"/>
        <w:ind w:left="0"/>
        <w:rPr>
          <w:color w:val="808080"/>
        </w:rPr>
      </w:pPr>
    </w:p>
    <w:p w:rsidR="00E23BF8" w:rsidRPr="00484E0B" w:rsidRDefault="006536F5" w:rsidP="00484E0B">
      <w:pPr>
        <w:pStyle w:val="ListParagraph"/>
        <w:spacing w:after="0"/>
        <w:ind w:left="0"/>
        <w:rPr>
          <w:color w:val="808080"/>
          <w:sz w:val="28"/>
          <w:szCs w:val="28"/>
        </w:rPr>
      </w:pPr>
      <w:r w:rsidRPr="00484E0B">
        <w:rPr>
          <w:color w:val="808080"/>
          <w:sz w:val="28"/>
          <w:szCs w:val="28"/>
        </w:rPr>
        <w:t>L</w:t>
      </w:r>
      <w:r w:rsidRPr="00A56CF5">
        <w:rPr>
          <w:color w:val="808080"/>
          <w:sz w:val="28"/>
          <w:szCs w:val="28"/>
        </w:rPr>
        <w:t>egislation</w:t>
      </w:r>
    </w:p>
    <w:p w:rsidR="00CE2FB5" w:rsidRDefault="00CE2FB5" w:rsidP="009727DA">
      <w:pPr>
        <w:pStyle w:val="ListParagraph"/>
        <w:numPr>
          <w:ilvl w:val="0"/>
          <w:numId w:val="21"/>
        </w:numPr>
      </w:pPr>
      <w:r w:rsidRPr="00B80F14">
        <w:t>Public Finance Act 1989</w:t>
      </w:r>
      <w:r w:rsidR="006536F5">
        <w:t>.</w:t>
      </w:r>
    </w:p>
    <w:p w:rsidR="00AE7F1F" w:rsidRDefault="00AE7F1F" w:rsidP="00F67038">
      <w:pPr>
        <w:pStyle w:val="ListParagraph"/>
        <w:numPr>
          <w:ilvl w:val="0"/>
          <w:numId w:val="21"/>
        </w:numPr>
      </w:pPr>
      <w:r>
        <w:t>Commerce Act 1986</w:t>
      </w:r>
      <w:r w:rsidR="006536F5">
        <w:t>.</w:t>
      </w:r>
    </w:p>
    <w:p w:rsidR="0096315D" w:rsidRPr="00484E0B" w:rsidRDefault="0096315D" w:rsidP="00484E0B">
      <w:pPr>
        <w:pStyle w:val="ListParagraph"/>
        <w:numPr>
          <w:ilvl w:val="0"/>
          <w:numId w:val="21"/>
        </w:numPr>
        <w:spacing w:after="0"/>
        <w:rPr>
          <w:highlight w:val="yellow"/>
        </w:rPr>
      </w:pPr>
      <w:r w:rsidRPr="00484E0B">
        <w:rPr>
          <w:highlight w:val="yellow"/>
        </w:rPr>
        <w:t>[</w:t>
      </w:r>
      <w:r w:rsidR="006536F5">
        <w:rPr>
          <w:highlight w:val="yellow"/>
        </w:rPr>
        <w:t>R</w:t>
      </w:r>
      <w:r w:rsidRPr="00484E0B">
        <w:rPr>
          <w:highlight w:val="yellow"/>
        </w:rPr>
        <w:t xml:space="preserve">elevant sector specific legislation </w:t>
      </w:r>
      <w:r w:rsidR="009B2CB6" w:rsidRPr="00441488">
        <w:rPr>
          <w:highlight w:val="yellow"/>
        </w:rPr>
        <w:t>e.g.</w:t>
      </w:r>
      <w:r w:rsidRPr="00484E0B">
        <w:rPr>
          <w:highlight w:val="yellow"/>
        </w:rPr>
        <w:t xml:space="preserve"> Crown Entities Act 2004]</w:t>
      </w:r>
      <w:r w:rsidR="006536F5">
        <w:rPr>
          <w:highlight w:val="yellow"/>
        </w:rPr>
        <w:t>.</w:t>
      </w:r>
    </w:p>
    <w:p w:rsidR="00140AD4" w:rsidRPr="00484E0B" w:rsidRDefault="00140AD4" w:rsidP="00ED1E0E">
      <w:pPr>
        <w:spacing w:before="280" w:after="80" w:line="240" w:lineRule="auto"/>
        <w:rPr>
          <w:b/>
          <w:color w:val="204D84"/>
          <w:sz w:val="44"/>
          <w:szCs w:val="44"/>
        </w:rPr>
      </w:pPr>
      <w:r w:rsidRPr="00484E0B">
        <w:rPr>
          <w:b/>
          <w:color w:val="204D84"/>
          <w:sz w:val="44"/>
          <w:szCs w:val="44"/>
        </w:rPr>
        <w:t>Policy owner</w:t>
      </w:r>
    </w:p>
    <w:p w:rsidR="004175A7" w:rsidRDefault="00140AD4" w:rsidP="00484E0B">
      <w:pPr>
        <w:spacing w:after="0"/>
      </w:pPr>
      <w:r w:rsidRPr="001A0A61">
        <w:t>Th</w:t>
      </w:r>
      <w:r w:rsidRPr="004857C4">
        <w:t xml:space="preserve">is policy is the responsibility of </w:t>
      </w:r>
      <w:r w:rsidRPr="00484E0B">
        <w:rPr>
          <w:highlight w:val="yellow"/>
        </w:rPr>
        <w:t>[position title]</w:t>
      </w:r>
      <w:r w:rsidR="001A0A61" w:rsidRPr="00441488">
        <w:t>.</w:t>
      </w:r>
      <w:r w:rsidR="002935FA">
        <w:t xml:space="preserve"> </w:t>
      </w:r>
    </w:p>
    <w:p w:rsidR="002935FA" w:rsidRPr="00B67743" w:rsidRDefault="002935FA" w:rsidP="00ED1E0E">
      <w:pPr>
        <w:spacing w:before="280" w:after="80" w:line="240" w:lineRule="auto"/>
        <w:rPr>
          <w:b/>
          <w:color w:val="204D84"/>
          <w:sz w:val="44"/>
          <w:szCs w:val="44"/>
        </w:rPr>
      </w:pPr>
      <w:r>
        <w:rPr>
          <w:b/>
          <w:color w:val="204D84"/>
          <w:sz w:val="44"/>
          <w:szCs w:val="44"/>
        </w:rPr>
        <w:t>Further information</w:t>
      </w:r>
    </w:p>
    <w:p w:rsidR="00410AB5" w:rsidRPr="00410AB5" w:rsidRDefault="002935FA" w:rsidP="002935FA">
      <w:r>
        <w:t xml:space="preserve">For more information on </w:t>
      </w:r>
      <w:r w:rsidRPr="00484E0B">
        <w:rPr>
          <w:highlight w:val="yellow"/>
        </w:rPr>
        <w:t>[agency name’s]</w:t>
      </w:r>
      <w:r>
        <w:t xml:space="preserve"> procurement, please contact </w:t>
      </w:r>
      <w:r w:rsidRPr="00B67743">
        <w:rPr>
          <w:highlight w:val="yellow"/>
        </w:rPr>
        <w:t>[position title or team name]</w:t>
      </w:r>
      <w:r w:rsidRPr="00140AD4">
        <w:t xml:space="preserve"> </w:t>
      </w:r>
      <w:r>
        <w:t xml:space="preserve">via </w:t>
      </w:r>
      <w:r w:rsidRPr="00B67743">
        <w:rPr>
          <w:highlight w:val="yellow"/>
        </w:rPr>
        <w:t>[phone number or email]</w:t>
      </w:r>
      <w:r w:rsidRPr="00484E0B">
        <w:t>.</w:t>
      </w:r>
    </w:p>
    <w:sectPr w:rsidR="00410AB5" w:rsidRPr="00410AB5" w:rsidSect="00764450">
      <w:type w:val="nextPage"/>
      <w:pgSz w:w="16839" w:h="11907" w:orient="landscape" w:code="9"/>
      <w:pgMar w:top="56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5F1" w:rsidRDefault="00DD55F1" w:rsidP="0012614D">
      <w:pPr>
        <w:spacing w:after="0" w:line="240" w:lineRule="auto"/>
      </w:pPr>
      <w:r>
        <w:separator/>
      </w:r>
    </w:p>
  </w:endnote>
  <w:endnote w:type="continuationSeparator" w:id="0">
    <w:p w:rsidR="00DD55F1" w:rsidRDefault="00DD55F1" w:rsidP="0012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DBE" w:rsidRDefault="00FC4D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DBE" w:rsidRDefault="00FC4D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DBE" w:rsidRDefault="00FC4D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5F1" w:rsidRDefault="00DD55F1" w:rsidP="0012614D">
      <w:pPr>
        <w:spacing w:after="0" w:line="240" w:lineRule="auto"/>
      </w:pPr>
      <w:r>
        <w:separator/>
      </w:r>
    </w:p>
  </w:footnote>
  <w:footnote w:type="continuationSeparator" w:id="0">
    <w:p w:rsidR="00DD55F1" w:rsidRDefault="00DD55F1" w:rsidP="00126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DBE" w:rsidRDefault="00FC4D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DBE" w:rsidRDefault="00FC4D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DBE" w:rsidRDefault="00FC4D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16DA"/>
    <w:multiLevelType w:val="hybridMultilevel"/>
    <w:tmpl w:val="BAEC93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4487F"/>
    <w:multiLevelType w:val="hybridMultilevel"/>
    <w:tmpl w:val="0002871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E85F02"/>
    <w:multiLevelType w:val="hybridMultilevel"/>
    <w:tmpl w:val="A04E5F56"/>
    <w:lvl w:ilvl="0" w:tplc="1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73A0D"/>
    <w:multiLevelType w:val="hybridMultilevel"/>
    <w:tmpl w:val="651091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557CF"/>
    <w:multiLevelType w:val="hybridMultilevel"/>
    <w:tmpl w:val="C8DC449E"/>
    <w:lvl w:ilvl="0" w:tplc="AF12F9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DC6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6A8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068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64A1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500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867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200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3ED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FD164D6"/>
    <w:multiLevelType w:val="hybridMultilevel"/>
    <w:tmpl w:val="87987854"/>
    <w:lvl w:ilvl="0" w:tplc="9BE2D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264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341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D6F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A4D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141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14B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A7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36B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08E528F"/>
    <w:multiLevelType w:val="hybridMultilevel"/>
    <w:tmpl w:val="EAB2735C"/>
    <w:lvl w:ilvl="0" w:tplc="EB3610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62A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78E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709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E48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46D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004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BE6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D8D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4AF37DB"/>
    <w:multiLevelType w:val="hybridMultilevel"/>
    <w:tmpl w:val="27286D38"/>
    <w:lvl w:ilvl="0" w:tplc="1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>
    <w:nsid w:val="1595237C"/>
    <w:multiLevelType w:val="hybridMultilevel"/>
    <w:tmpl w:val="D85E327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D65B41"/>
    <w:multiLevelType w:val="hybridMultilevel"/>
    <w:tmpl w:val="32CE6C98"/>
    <w:lvl w:ilvl="0" w:tplc="96581DD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A971E8"/>
    <w:multiLevelType w:val="hybridMultilevel"/>
    <w:tmpl w:val="619617A6"/>
    <w:lvl w:ilvl="0" w:tplc="1409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">
    <w:nsid w:val="1B0D7938"/>
    <w:multiLevelType w:val="hybridMultilevel"/>
    <w:tmpl w:val="44B8C780"/>
    <w:lvl w:ilvl="0" w:tplc="1AEE8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5AB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2EF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DCC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209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BA4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589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984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585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B3E4D81"/>
    <w:multiLevelType w:val="hybridMultilevel"/>
    <w:tmpl w:val="1F94B530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C1755F8"/>
    <w:multiLevelType w:val="hybridMultilevel"/>
    <w:tmpl w:val="B3A2C366"/>
    <w:lvl w:ilvl="0" w:tplc="1409000F">
      <w:start w:val="1"/>
      <w:numFmt w:val="decimal"/>
      <w:lvlText w:val="%1."/>
      <w:lvlJc w:val="left"/>
      <w:pPr>
        <w:ind w:left="4047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7" w:hanging="360"/>
      </w:pPr>
    </w:lvl>
    <w:lvl w:ilvl="2" w:tplc="1409001B" w:tentative="1">
      <w:start w:val="1"/>
      <w:numFmt w:val="lowerRoman"/>
      <w:lvlText w:val="%3."/>
      <w:lvlJc w:val="right"/>
      <w:pPr>
        <w:ind w:left="5487" w:hanging="180"/>
      </w:pPr>
    </w:lvl>
    <w:lvl w:ilvl="3" w:tplc="1409000F" w:tentative="1">
      <w:start w:val="1"/>
      <w:numFmt w:val="decimal"/>
      <w:lvlText w:val="%4."/>
      <w:lvlJc w:val="left"/>
      <w:pPr>
        <w:ind w:left="6207" w:hanging="360"/>
      </w:pPr>
    </w:lvl>
    <w:lvl w:ilvl="4" w:tplc="14090019" w:tentative="1">
      <w:start w:val="1"/>
      <w:numFmt w:val="lowerLetter"/>
      <w:lvlText w:val="%5."/>
      <w:lvlJc w:val="left"/>
      <w:pPr>
        <w:ind w:left="6927" w:hanging="360"/>
      </w:pPr>
    </w:lvl>
    <w:lvl w:ilvl="5" w:tplc="1409001B" w:tentative="1">
      <w:start w:val="1"/>
      <w:numFmt w:val="lowerRoman"/>
      <w:lvlText w:val="%6."/>
      <w:lvlJc w:val="right"/>
      <w:pPr>
        <w:ind w:left="7647" w:hanging="180"/>
      </w:pPr>
    </w:lvl>
    <w:lvl w:ilvl="6" w:tplc="1409000F" w:tentative="1">
      <w:start w:val="1"/>
      <w:numFmt w:val="decimal"/>
      <w:lvlText w:val="%7."/>
      <w:lvlJc w:val="left"/>
      <w:pPr>
        <w:ind w:left="8367" w:hanging="360"/>
      </w:pPr>
    </w:lvl>
    <w:lvl w:ilvl="7" w:tplc="14090019" w:tentative="1">
      <w:start w:val="1"/>
      <w:numFmt w:val="lowerLetter"/>
      <w:lvlText w:val="%8."/>
      <w:lvlJc w:val="left"/>
      <w:pPr>
        <w:ind w:left="9087" w:hanging="360"/>
      </w:pPr>
    </w:lvl>
    <w:lvl w:ilvl="8" w:tplc="1409001B" w:tentative="1">
      <w:start w:val="1"/>
      <w:numFmt w:val="lowerRoman"/>
      <w:lvlText w:val="%9."/>
      <w:lvlJc w:val="right"/>
      <w:pPr>
        <w:ind w:left="9807" w:hanging="180"/>
      </w:pPr>
    </w:lvl>
  </w:abstractNum>
  <w:abstractNum w:abstractNumId="14">
    <w:nsid w:val="1CEF3AF8"/>
    <w:multiLevelType w:val="hybridMultilevel"/>
    <w:tmpl w:val="EFE600C4"/>
    <w:lvl w:ilvl="0" w:tplc="D4623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086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C7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C08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6AB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D84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9E9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8E5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120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1F774EC4"/>
    <w:multiLevelType w:val="hybridMultilevel"/>
    <w:tmpl w:val="06180476"/>
    <w:lvl w:ilvl="0" w:tplc="71D0A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6E9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049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F8E4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9C5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80F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021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C2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AAD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2195C68"/>
    <w:multiLevelType w:val="hybridMultilevel"/>
    <w:tmpl w:val="AE928E0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8324E22"/>
    <w:multiLevelType w:val="hybridMultilevel"/>
    <w:tmpl w:val="8E002BB6"/>
    <w:lvl w:ilvl="0" w:tplc="6750C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1434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4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106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2CD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EA0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8E2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A2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6CD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8AF6C91"/>
    <w:multiLevelType w:val="hybridMultilevel"/>
    <w:tmpl w:val="A64A183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9D933DB"/>
    <w:multiLevelType w:val="hybridMultilevel"/>
    <w:tmpl w:val="40C2D5AA"/>
    <w:lvl w:ilvl="0" w:tplc="7A1042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1AB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660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D08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5AE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88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49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2CB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0A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B1465B8"/>
    <w:multiLevelType w:val="hybridMultilevel"/>
    <w:tmpl w:val="1E2E3EA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D693DEC"/>
    <w:multiLevelType w:val="hybridMultilevel"/>
    <w:tmpl w:val="8BDAB3DA"/>
    <w:lvl w:ilvl="0" w:tplc="6AACD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3C9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144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141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1E8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8670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B6B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7EA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928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0003EF2"/>
    <w:multiLevelType w:val="hybridMultilevel"/>
    <w:tmpl w:val="19D43D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D76A68"/>
    <w:multiLevelType w:val="hybridMultilevel"/>
    <w:tmpl w:val="C2AE20DC"/>
    <w:lvl w:ilvl="0" w:tplc="159E9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CC93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847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EE7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1AE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723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E6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F6F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68C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0F27D4D"/>
    <w:multiLevelType w:val="hybridMultilevel"/>
    <w:tmpl w:val="997CBB82"/>
    <w:lvl w:ilvl="0" w:tplc="E1AC2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FEC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E8A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18B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DE0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D8E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9E5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2A4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A6D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32D146C9"/>
    <w:multiLevelType w:val="hybridMultilevel"/>
    <w:tmpl w:val="7DFEE8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4B1DCD"/>
    <w:multiLevelType w:val="hybridMultilevel"/>
    <w:tmpl w:val="E3F006AA"/>
    <w:lvl w:ilvl="0" w:tplc="1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7">
    <w:nsid w:val="36DA0DFC"/>
    <w:multiLevelType w:val="hybridMultilevel"/>
    <w:tmpl w:val="50CE6F7C"/>
    <w:lvl w:ilvl="0" w:tplc="7A826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0CA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58A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208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A2B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04C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9A9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C0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3CA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3CD205A1"/>
    <w:multiLevelType w:val="hybridMultilevel"/>
    <w:tmpl w:val="6414D3B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DC3336E"/>
    <w:multiLevelType w:val="hybridMultilevel"/>
    <w:tmpl w:val="7E24C348"/>
    <w:lvl w:ilvl="0" w:tplc="1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0">
    <w:nsid w:val="40007F76"/>
    <w:multiLevelType w:val="hybridMultilevel"/>
    <w:tmpl w:val="26E6C450"/>
    <w:lvl w:ilvl="0" w:tplc="96581DD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7F0F02"/>
    <w:multiLevelType w:val="hybridMultilevel"/>
    <w:tmpl w:val="C002AF28"/>
    <w:lvl w:ilvl="0" w:tplc="3BC090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  <w:sz w:val="16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610EAA"/>
    <w:multiLevelType w:val="hybridMultilevel"/>
    <w:tmpl w:val="5150CCC8"/>
    <w:lvl w:ilvl="0" w:tplc="96581DD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72111A9"/>
    <w:multiLevelType w:val="hybridMultilevel"/>
    <w:tmpl w:val="6D7472B8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479025A7"/>
    <w:multiLevelType w:val="hybridMultilevel"/>
    <w:tmpl w:val="4DDEB4D2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D260BC"/>
    <w:multiLevelType w:val="hybridMultilevel"/>
    <w:tmpl w:val="9A38FC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5B6A46"/>
    <w:multiLevelType w:val="hybridMultilevel"/>
    <w:tmpl w:val="8FC29AC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ED75977"/>
    <w:multiLevelType w:val="hybridMultilevel"/>
    <w:tmpl w:val="D886471C"/>
    <w:lvl w:ilvl="0" w:tplc="70EEF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C0B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464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1C6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181C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2C5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A40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A00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8AE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51503246"/>
    <w:multiLevelType w:val="hybridMultilevel"/>
    <w:tmpl w:val="EC401402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25B44C8"/>
    <w:multiLevelType w:val="hybridMultilevel"/>
    <w:tmpl w:val="0408FFEC"/>
    <w:lvl w:ilvl="0" w:tplc="B50C4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D4E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B2B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C48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8CA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7E6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6A08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2C6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C22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52914DCE"/>
    <w:multiLevelType w:val="hybridMultilevel"/>
    <w:tmpl w:val="F64418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3250091"/>
    <w:multiLevelType w:val="hybridMultilevel"/>
    <w:tmpl w:val="F7DE9608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>
    <w:nsid w:val="5591763F"/>
    <w:multiLevelType w:val="hybridMultilevel"/>
    <w:tmpl w:val="27207602"/>
    <w:lvl w:ilvl="0" w:tplc="1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3">
    <w:nsid w:val="587D7011"/>
    <w:multiLevelType w:val="hybridMultilevel"/>
    <w:tmpl w:val="3D1EF44E"/>
    <w:lvl w:ilvl="0" w:tplc="976C85E4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44">
    <w:nsid w:val="5A4D7BD6"/>
    <w:multiLevelType w:val="hybridMultilevel"/>
    <w:tmpl w:val="09C655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0821DB5"/>
    <w:multiLevelType w:val="hybridMultilevel"/>
    <w:tmpl w:val="9C24B6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4362BEF"/>
    <w:multiLevelType w:val="hybridMultilevel"/>
    <w:tmpl w:val="78329556"/>
    <w:lvl w:ilvl="0" w:tplc="74C2D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A2E2DB3"/>
    <w:multiLevelType w:val="hybridMultilevel"/>
    <w:tmpl w:val="C114B01C"/>
    <w:lvl w:ilvl="0" w:tplc="1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8">
    <w:nsid w:val="6D75657A"/>
    <w:multiLevelType w:val="hybridMultilevel"/>
    <w:tmpl w:val="7220B99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E550751"/>
    <w:multiLevelType w:val="hybridMultilevel"/>
    <w:tmpl w:val="83E69D52"/>
    <w:lvl w:ilvl="0" w:tplc="BEE276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E921E5F"/>
    <w:multiLevelType w:val="hybridMultilevel"/>
    <w:tmpl w:val="26E6C450"/>
    <w:lvl w:ilvl="0" w:tplc="96581DD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F0904EB"/>
    <w:multiLevelType w:val="hybridMultilevel"/>
    <w:tmpl w:val="BB82DCE0"/>
    <w:lvl w:ilvl="0" w:tplc="976C8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47A4E54"/>
    <w:multiLevelType w:val="hybridMultilevel"/>
    <w:tmpl w:val="9C4CAE72"/>
    <w:lvl w:ilvl="0" w:tplc="976C85E4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3">
    <w:nsid w:val="796C0882"/>
    <w:multiLevelType w:val="hybridMultilevel"/>
    <w:tmpl w:val="1090CAC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7A0A1EA5"/>
    <w:multiLevelType w:val="hybridMultilevel"/>
    <w:tmpl w:val="B04252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CE64729"/>
    <w:multiLevelType w:val="hybridMultilevel"/>
    <w:tmpl w:val="6B38AC18"/>
    <w:lvl w:ilvl="0" w:tplc="90102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E4B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84B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D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DA1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0AE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80B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62A2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CC1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>
    <w:nsid w:val="7D4F211C"/>
    <w:multiLevelType w:val="hybridMultilevel"/>
    <w:tmpl w:val="8AF446CC"/>
    <w:lvl w:ilvl="0" w:tplc="63B8F7A2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9"/>
  </w:num>
  <w:num w:numId="3">
    <w:abstractNumId w:val="2"/>
  </w:num>
  <w:num w:numId="4">
    <w:abstractNumId w:val="48"/>
  </w:num>
  <w:num w:numId="5">
    <w:abstractNumId w:val="1"/>
  </w:num>
  <w:num w:numId="6">
    <w:abstractNumId w:val="33"/>
  </w:num>
  <w:num w:numId="7">
    <w:abstractNumId w:val="38"/>
  </w:num>
  <w:num w:numId="8">
    <w:abstractNumId w:val="12"/>
  </w:num>
  <w:num w:numId="9">
    <w:abstractNumId w:val="51"/>
  </w:num>
  <w:num w:numId="10">
    <w:abstractNumId w:val="16"/>
  </w:num>
  <w:num w:numId="11">
    <w:abstractNumId w:val="25"/>
  </w:num>
  <w:num w:numId="12">
    <w:abstractNumId w:val="18"/>
  </w:num>
  <w:num w:numId="13">
    <w:abstractNumId w:val="28"/>
  </w:num>
  <w:num w:numId="14">
    <w:abstractNumId w:val="53"/>
  </w:num>
  <w:num w:numId="15">
    <w:abstractNumId w:val="34"/>
  </w:num>
  <w:num w:numId="16">
    <w:abstractNumId w:val="10"/>
  </w:num>
  <w:num w:numId="17">
    <w:abstractNumId w:val="13"/>
  </w:num>
  <w:num w:numId="18">
    <w:abstractNumId w:val="7"/>
  </w:num>
  <w:num w:numId="19">
    <w:abstractNumId w:val="29"/>
  </w:num>
  <w:num w:numId="20">
    <w:abstractNumId w:val="42"/>
  </w:num>
  <w:num w:numId="21">
    <w:abstractNumId w:val="46"/>
  </w:num>
  <w:num w:numId="22">
    <w:abstractNumId w:val="8"/>
  </w:num>
  <w:num w:numId="23">
    <w:abstractNumId w:val="39"/>
  </w:num>
  <w:num w:numId="24">
    <w:abstractNumId w:val="37"/>
  </w:num>
  <w:num w:numId="25">
    <w:abstractNumId w:val="21"/>
  </w:num>
  <w:num w:numId="26">
    <w:abstractNumId w:val="17"/>
  </w:num>
  <w:num w:numId="27">
    <w:abstractNumId w:val="5"/>
  </w:num>
  <w:num w:numId="28">
    <w:abstractNumId w:val="19"/>
  </w:num>
  <w:num w:numId="29">
    <w:abstractNumId w:val="6"/>
  </w:num>
  <w:num w:numId="30">
    <w:abstractNumId w:val="23"/>
  </w:num>
  <w:num w:numId="31">
    <w:abstractNumId w:val="11"/>
  </w:num>
  <w:num w:numId="32">
    <w:abstractNumId w:val="27"/>
  </w:num>
  <w:num w:numId="33">
    <w:abstractNumId w:val="55"/>
  </w:num>
  <w:num w:numId="34">
    <w:abstractNumId w:val="24"/>
  </w:num>
  <w:num w:numId="35">
    <w:abstractNumId w:val="4"/>
  </w:num>
  <w:num w:numId="36">
    <w:abstractNumId w:val="15"/>
  </w:num>
  <w:num w:numId="37">
    <w:abstractNumId w:val="14"/>
  </w:num>
  <w:num w:numId="38">
    <w:abstractNumId w:val="26"/>
  </w:num>
  <w:num w:numId="39">
    <w:abstractNumId w:val="45"/>
  </w:num>
  <w:num w:numId="40">
    <w:abstractNumId w:val="47"/>
  </w:num>
  <w:num w:numId="41">
    <w:abstractNumId w:val="40"/>
  </w:num>
  <w:num w:numId="42">
    <w:abstractNumId w:val="41"/>
  </w:num>
  <w:num w:numId="43">
    <w:abstractNumId w:val="50"/>
  </w:num>
  <w:num w:numId="44">
    <w:abstractNumId w:val="32"/>
  </w:num>
  <w:num w:numId="45">
    <w:abstractNumId w:val="30"/>
  </w:num>
  <w:num w:numId="46">
    <w:abstractNumId w:val="54"/>
  </w:num>
  <w:num w:numId="47">
    <w:abstractNumId w:val="9"/>
  </w:num>
  <w:num w:numId="48">
    <w:abstractNumId w:val="20"/>
  </w:num>
  <w:num w:numId="49">
    <w:abstractNumId w:val="43"/>
  </w:num>
  <w:num w:numId="50">
    <w:abstractNumId w:val="52"/>
  </w:num>
  <w:num w:numId="51">
    <w:abstractNumId w:val="36"/>
  </w:num>
  <w:num w:numId="52">
    <w:abstractNumId w:val="3"/>
  </w:num>
  <w:num w:numId="53">
    <w:abstractNumId w:val="44"/>
  </w:num>
  <w:num w:numId="54">
    <w:abstractNumId w:val="56"/>
  </w:num>
  <w:num w:numId="55">
    <w:abstractNumId w:val="0"/>
  </w:num>
  <w:num w:numId="56">
    <w:abstractNumId w:val="22"/>
  </w:num>
  <w:num w:numId="57">
    <w:abstractNumId w:val="3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BDD"/>
    <w:rsid w:val="00007319"/>
    <w:rsid w:val="00011026"/>
    <w:rsid w:val="000258FF"/>
    <w:rsid w:val="00042FA7"/>
    <w:rsid w:val="00050829"/>
    <w:rsid w:val="00056CF3"/>
    <w:rsid w:val="00057512"/>
    <w:rsid w:val="00070622"/>
    <w:rsid w:val="00074429"/>
    <w:rsid w:val="000769D4"/>
    <w:rsid w:val="000824D0"/>
    <w:rsid w:val="00091829"/>
    <w:rsid w:val="00091EA2"/>
    <w:rsid w:val="000A021A"/>
    <w:rsid w:val="000A3BD1"/>
    <w:rsid w:val="000B542B"/>
    <w:rsid w:val="000D2FD4"/>
    <w:rsid w:val="000E4412"/>
    <w:rsid w:val="000E626D"/>
    <w:rsid w:val="000E66F4"/>
    <w:rsid w:val="000F0A66"/>
    <w:rsid w:val="000F3219"/>
    <w:rsid w:val="00110DB1"/>
    <w:rsid w:val="00116144"/>
    <w:rsid w:val="00121DD8"/>
    <w:rsid w:val="001251F9"/>
    <w:rsid w:val="0012614D"/>
    <w:rsid w:val="00126966"/>
    <w:rsid w:val="00131B4A"/>
    <w:rsid w:val="00132B49"/>
    <w:rsid w:val="001364C6"/>
    <w:rsid w:val="001406A0"/>
    <w:rsid w:val="00140AD4"/>
    <w:rsid w:val="001411EA"/>
    <w:rsid w:val="0014336B"/>
    <w:rsid w:val="00144739"/>
    <w:rsid w:val="001622DC"/>
    <w:rsid w:val="00163F43"/>
    <w:rsid w:val="00176558"/>
    <w:rsid w:val="00181562"/>
    <w:rsid w:val="001828C6"/>
    <w:rsid w:val="001911C7"/>
    <w:rsid w:val="00194F55"/>
    <w:rsid w:val="001A0A61"/>
    <w:rsid w:val="001A1307"/>
    <w:rsid w:val="001A6617"/>
    <w:rsid w:val="001A77A8"/>
    <w:rsid w:val="001B27BD"/>
    <w:rsid w:val="001B5829"/>
    <w:rsid w:val="001B59CE"/>
    <w:rsid w:val="001C2287"/>
    <w:rsid w:val="001C3234"/>
    <w:rsid w:val="001D466D"/>
    <w:rsid w:val="001D63B1"/>
    <w:rsid w:val="001F13B9"/>
    <w:rsid w:val="00205796"/>
    <w:rsid w:val="002155C0"/>
    <w:rsid w:val="00224301"/>
    <w:rsid w:val="00226255"/>
    <w:rsid w:val="0022628C"/>
    <w:rsid w:val="00231F32"/>
    <w:rsid w:val="00246460"/>
    <w:rsid w:val="002467FD"/>
    <w:rsid w:val="00246873"/>
    <w:rsid w:val="00255813"/>
    <w:rsid w:val="00263797"/>
    <w:rsid w:val="002673EE"/>
    <w:rsid w:val="00274820"/>
    <w:rsid w:val="00276FA6"/>
    <w:rsid w:val="002935FA"/>
    <w:rsid w:val="002943CA"/>
    <w:rsid w:val="002960AF"/>
    <w:rsid w:val="002A0403"/>
    <w:rsid w:val="002A4F28"/>
    <w:rsid w:val="002A5FF1"/>
    <w:rsid w:val="002B0885"/>
    <w:rsid w:val="002B2BB0"/>
    <w:rsid w:val="002C7E34"/>
    <w:rsid w:val="002D5445"/>
    <w:rsid w:val="002E36C5"/>
    <w:rsid w:val="002F18EA"/>
    <w:rsid w:val="002F3997"/>
    <w:rsid w:val="002F523D"/>
    <w:rsid w:val="002F5839"/>
    <w:rsid w:val="00300AEE"/>
    <w:rsid w:val="0031530B"/>
    <w:rsid w:val="003158A2"/>
    <w:rsid w:val="0032103D"/>
    <w:rsid w:val="00325954"/>
    <w:rsid w:val="0033258D"/>
    <w:rsid w:val="00332C33"/>
    <w:rsid w:val="003342A4"/>
    <w:rsid w:val="00341146"/>
    <w:rsid w:val="00350F66"/>
    <w:rsid w:val="0036593F"/>
    <w:rsid w:val="003664B3"/>
    <w:rsid w:val="0036797F"/>
    <w:rsid w:val="00371075"/>
    <w:rsid w:val="00377A76"/>
    <w:rsid w:val="00381EB0"/>
    <w:rsid w:val="00383419"/>
    <w:rsid w:val="00387DFB"/>
    <w:rsid w:val="00396F0E"/>
    <w:rsid w:val="003A17BD"/>
    <w:rsid w:val="003A3BC1"/>
    <w:rsid w:val="003B74DF"/>
    <w:rsid w:val="003B7F29"/>
    <w:rsid w:val="003C5FBA"/>
    <w:rsid w:val="003D5932"/>
    <w:rsid w:val="003E2F71"/>
    <w:rsid w:val="003E6B0E"/>
    <w:rsid w:val="003F2851"/>
    <w:rsid w:val="003F2E60"/>
    <w:rsid w:val="003F566F"/>
    <w:rsid w:val="003F6AD2"/>
    <w:rsid w:val="003F752C"/>
    <w:rsid w:val="00406B04"/>
    <w:rsid w:val="00406CB9"/>
    <w:rsid w:val="00410AB5"/>
    <w:rsid w:val="00415262"/>
    <w:rsid w:val="004175A7"/>
    <w:rsid w:val="00420642"/>
    <w:rsid w:val="00420F62"/>
    <w:rsid w:val="004262A6"/>
    <w:rsid w:val="004263A2"/>
    <w:rsid w:val="00434A1D"/>
    <w:rsid w:val="00437743"/>
    <w:rsid w:val="00441488"/>
    <w:rsid w:val="0045116A"/>
    <w:rsid w:val="00454678"/>
    <w:rsid w:val="0046078C"/>
    <w:rsid w:val="00463630"/>
    <w:rsid w:val="004750D2"/>
    <w:rsid w:val="00484E0B"/>
    <w:rsid w:val="004857C4"/>
    <w:rsid w:val="004A7793"/>
    <w:rsid w:val="004B46FB"/>
    <w:rsid w:val="004B68E0"/>
    <w:rsid w:val="004D0FA3"/>
    <w:rsid w:val="004D4EE2"/>
    <w:rsid w:val="004D5A3D"/>
    <w:rsid w:val="004E1CFF"/>
    <w:rsid w:val="004E463B"/>
    <w:rsid w:val="004F0281"/>
    <w:rsid w:val="004F4F5A"/>
    <w:rsid w:val="00503D80"/>
    <w:rsid w:val="00511BA5"/>
    <w:rsid w:val="00525D58"/>
    <w:rsid w:val="0054547F"/>
    <w:rsid w:val="005463CC"/>
    <w:rsid w:val="0054755F"/>
    <w:rsid w:val="005603DD"/>
    <w:rsid w:val="005607B2"/>
    <w:rsid w:val="00560DFA"/>
    <w:rsid w:val="0056221C"/>
    <w:rsid w:val="005648D2"/>
    <w:rsid w:val="00571AEC"/>
    <w:rsid w:val="00576175"/>
    <w:rsid w:val="005860D5"/>
    <w:rsid w:val="00596277"/>
    <w:rsid w:val="005A093F"/>
    <w:rsid w:val="005A4892"/>
    <w:rsid w:val="005B7D69"/>
    <w:rsid w:val="005C30EE"/>
    <w:rsid w:val="005C681D"/>
    <w:rsid w:val="005C7ED8"/>
    <w:rsid w:val="005D4103"/>
    <w:rsid w:val="005D60AA"/>
    <w:rsid w:val="005E554A"/>
    <w:rsid w:val="005E5B9E"/>
    <w:rsid w:val="005E687A"/>
    <w:rsid w:val="00607E15"/>
    <w:rsid w:val="006132C7"/>
    <w:rsid w:val="00626497"/>
    <w:rsid w:val="006532E0"/>
    <w:rsid w:val="006536F5"/>
    <w:rsid w:val="006634C2"/>
    <w:rsid w:val="006704FD"/>
    <w:rsid w:val="00676EC4"/>
    <w:rsid w:val="00684F10"/>
    <w:rsid w:val="00693FFF"/>
    <w:rsid w:val="006959ED"/>
    <w:rsid w:val="00696410"/>
    <w:rsid w:val="006B10CF"/>
    <w:rsid w:val="006B2369"/>
    <w:rsid w:val="006B51B4"/>
    <w:rsid w:val="006E1CE0"/>
    <w:rsid w:val="006E7839"/>
    <w:rsid w:val="006F11F1"/>
    <w:rsid w:val="0070075A"/>
    <w:rsid w:val="00700D90"/>
    <w:rsid w:val="0071010D"/>
    <w:rsid w:val="00711483"/>
    <w:rsid w:val="007158F2"/>
    <w:rsid w:val="00726CB2"/>
    <w:rsid w:val="0073557C"/>
    <w:rsid w:val="00741AC3"/>
    <w:rsid w:val="007550E0"/>
    <w:rsid w:val="00764450"/>
    <w:rsid w:val="0077707C"/>
    <w:rsid w:val="00780AEF"/>
    <w:rsid w:val="0078697F"/>
    <w:rsid w:val="007918FE"/>
    <w:rsid w:val="007A4A84"/>
    <w:rsid w:val="007B25B3"/>
    <w:rsid w:val="007C17AD"/>
    <w:rsid w:val="007C1B96"/>
    <w:rsid w:val="007E16FB"/>
    <w:rsid w:val="007E28B0"/>
    <w:rsid w:val="007E5BFC"/>
    <w:rsid w:val="007E7541"/>
    <w:rsid w:val="007F3172"/>
    <w:rsid w:val="008064CE"/>
    <w:rsid w:val="00810A85"/>
    <w:rsid w:val="008418A7"/>
    <w:rsid w:val="00843B73"/>
    <w:rsid w:val="00846B56"/>
    <w:rsid w:val="00860F49"/>
    <w:rsid w:val="00861E35"/>
    <w:rsid w:val="008656B3"/>
    <w:rsid w:val="00876CFF"/>
    <w:rsid w:val="00881399"/>
    <w:rsid w:val="00891E11"/>
    <w:rsid w:val="008A0323"/>
    <w:rsid w:val="008A26E2"/>
    <w:rsid w:val="008B5E1F"/>
    <w:rsid w:val="008C53C4"/>
    <w:rsid w:val="008D41F4"/>
    <w:rsid w:val="008D434C"/>
    <w:rsid w:val="008D5B0D"/>
    <w:rsid w:val="008F148B"/>
    <w:rsid w:val="008F2F7E"/>
    <w:rsid w:val="008F5D67"/>
    <w:rsid w:val="00914C0F"/>
    <w:rsid w:val="0091563C"/>
    <w:rsid w:val="00917CDE"/>
    <w:rsid w:val="009209A8"/>
    <w:rsid w:val="00923B7D"/>
    <w:rsid w:val="0092632D"/>
    <w:rsid w:val="00930D4E"/>
    <w:rsid w:val="00932EF4"/>
    <w:rsid w:val="009347FB"/>
    <w:rsid w:val="00937EE8"/>
    <w:rsid w:val="009525A1"/>
    <w:rsid w:val="00960520"/>
    <w:rsid w:val="0096315D"/>
    <w:rsid w:val="00964C83"/>
    <w:rsid w:val="00966DE1"/>
    <w:rsid w:val="009701AB"/>
    <w:rsid w:val="009723C5"/>
    <w:rsid w:val="009727DA"/>
    <w:rsid w:val="009741E8"/>
    <w:rsid w:val="009823C2"/>
    <w:rsid w:val="00992623"/>
    <w:rsid w:val="009951B2"/>
    <w:rsid w:val="009B2CB6"/>
    <w:rsid w:val="009B41F9"/>
    <w:rsid w:val="009C266D"/>
    <w:rsid w:val="009D19E7"/>
    <w:rsid w:val="009F3A4B"/>
    <w:rsid w:val="00A1201B"/>
    <w:rsid w:val="00A14C3A"/>
    <w:rsid w:val="00A169A3"/>
    <w:rsid w:val="00A25E49"/>
    <w:rsid w:val="00A2603E"/>
    <w:rsid w:val="00A27746"/>
    <w:rsid w:val="00A368D0"/>
    <w:rsid w:val="00A4607D"/>
    <w:rsid w:val="00A5505E"/>
    <w:rsid w:val="00A55CF2"/>
    <w:rsid w:val="00A56CF5"/>
    <w:rsid w:val="00A71379"/>
    <w:rsid w:val="00A7163F"/>
    <w:rsid w:val="00A75FBB"/>
    <w:rsid w:val="00A8405E"/>
    <w:rsid w:val="00A900DD"/>
    <w:rsid w:val="00A91E1D"/>
    <w:rsid w:val="00A9202A"/>
    <w:rsid w:val="00AC5BB1"/>
    <w:rsid w:val="00AD3300"/>
    <w:rsid w:val="00AE000C"/>
    <w:rsid w:val="00AE71FF"/>
    <w:rsid w:val="00AE7F1F"/>
    <w:rsid w:val="00AF3A7C"/>
    <w:rsid w:val="00B14EA2"/>
    <w:rsid w:val="00B21244"/>
    <w:rsid w:val="00B219C5"/>
    <w:rsid w:val="00B36430"/>
    <w:rsid w:val="00B45ACF"/>
    <w:rsid w:val="00B608EC"/>
    <w:rsid w:val="00B74075"/>
    <w:rsid w:val="00B74522"/>
    <w:rsid w:val="00B77EB8"/>
    <w:rsid w:val="00B80F14"/>
    <w:rsid w:val="00B924A0"/>
    <w:rsid w:val="00B9361F"/>
    <w:rsid w:val="00BA265A"/>
    <w:rsid w:val="00BB6BE0"/>
    <w:rsid w:val="00BB7D31"/>
    <w:rsid w:val="00BC7117"/>
    <w:rsid w:val="00BD0945"/>
    <w:rsid w:val="00BE5821"/>
    <w:rsid w:val="00BE649E"/>
    <w:rsid w:val="00BF491A"/>
    <w:rsid w:val="00C00C0B"/>
    <w:rsid w:val="00C011D3"/>
    <w:rsid w:val="00C03931"/>
    <w:rsid w:val="00C05F44"/>
    <w:rsid w:val="00C06D2C"/>
    <w:rsid w:val="00C14BDD"/>
    <w:rsid w:val="00C1522A"/>
    <w:rsid w:val="00C158A5"/>
    <w:rsid w:val="00C47875"/>
    <w:rsid w:val="00C47C1E"/>
    <w:rsid w:val="00C51629"/>
    <w:rsid w:val="00C56DF5"/>
    <w:rsid w:val="00C606C3"/>
    <w:rsid w:val="00C61B0E"/>
    <w:rsid w:val="00C66EA0"/>
    <w:rsid w:val="00C70178"/>
    <w:rsid w:val="00C7463D"/>
    <w:rsid w:val="00C83FFA"/>
    <w:rsid w:val="00C9206C"/>
    <w:rsid w:val="00CA5443"/>
    <w:rsid w:val="00CB6A22"/>
    <w:rsid w:val="00CB6EED"/>
    <w:rsid w:val="00CB7867"/>
    <w:rsid w:val="00CC7903"/>
    <w:rsid w:val="00CE0A27"/>
    <w:rsid w:val="00CE18A6"/>
    <w:rsid w:val="00CE2FB5"/>
    <w:rsid w:val="00CE3D85"/>
    <w:rsid w:val="00D03ECC"/>
    <w:rsid w:val="00D0758F"/>
    <w:rsid w:val="00D1774E"/>
    <w:rsid w:val="00D178B8"/>
    <w:rsid w:val="00D17912"/>
    <w:rsid w:val="00D25929"/>
    <w:rsid w:val="00D264CD"/>
    <w:rsid w:val="00D45064"/>
    <w:rsid w:val="00D469E7"/>
    <w:rsid w:val="00D56923"/>
    <w:rsid w:val="00D60E33"/>
    <w:rsid w:val="00D71618"/>
    <w:rsid w:val="00D72797"/>
    <w:rsid w:val="00D75917"/>
    <w:rsid w:val="00D85DEB"/>
    <w:rsid w:val="00DC07E9"/>
    <w:rsid w:val="00DC2F56"/>
    <w:rsid w:val="00DC4772"/>
    <w:rsid w:val="00DC66D3"/>
    <w:rsid w:val="00DC699B"/>
    <w:rsid w:val="00DD55F1"/>
    <w:rsid w:val="00DD7A4E"/>
    <w:rsid w:val="00DE18D3"/>
    <w:rsid w:val="00DE2E05"/>
    <w:rsid w:val="00E0737A"/>
    <w:rsid w:val="00E23BF8"/>
    <w:rsid w:val="00E413C6"/>
    <w:rsid w:val="00E44D41"/>
    <w:rsid w:val="00E470A4"/>
    <w:rsid w:val="00E61376"/>
    <w:rsid w:val="00E6300E"/>
    <w:rsid w:val="00E77388"/>
    <w:rsid w:val="00E802EA"/>
    <w:rsid w:val="00E83288"/>
    <w:rsid w:val="00E84357"/>
    <w:rsid w:val="00E9046C"/>
    <w:rsid w:val="00E910FE"/>
    <w:rsid w:val="00EA246F"/>
    <w:rsid w:val="00EA3ADE"/>
    <w:rsid w:val="00EC5487"/>
    <w:rsid w:val="00EC74AE"/>
    <w:rsid w:val="00ED1E0E"/>
    <w:rsid w:val="00ED3DFF"/>
    <w:rsid w:val="00EE0A31"/>
    <w:rsid w:val="00EE263B"/>
    <w:rsid w:val="00EE26DD"/>
    <w:rsid w:val="00EE274D"/>
    <w:rsid w:val="00EE5E74"/>
    <w:rsid w:val="00EF2907"/>
    <w:rsid w:val="00EF508D"/>
    <w:rsid w:val="00EF5F79"/>
    <w:rsid w:val="00F1661D"/>
    <w:rsid w:val="00F2049F"/>
    <w:rsid w:val="00F23727"/>
    <w:rsid w:val="00F264A6"/>
    <w:rsid w:val="00F34E78"/>
    <w:rsid w:val="00F60631"/>
    <w:rsid w:val="00F60CE7"/>
    <w:rsid w:val="00F66F2D"/>
    <w:rsid w:val="00F67038"/>
    <w:rsid w:val="00F75858"/>
    <w:rsid w:val="00F87E2F"/>
    <w:rsid w:val="00FA27F4"/>
    <w:rsid w:val="00FB0570"/>
    <w:rsid w:val="00FB75E6"/>
    <w:rsid w:val="00FC251E"/>
    <w:rsid w:val="00FC4DBE"/>
    <w:rsid w:val="00FC7441"/>
    <w:rsid w:val="00FD4140"/>
    <w:rsid w:val="00FF542A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467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67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467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116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4678"/>
    <w:pPr>
      <w:ind w:left="720"/>
      <w:contextualSpacing/>
    </w:pPr>
  </w:style>
  <w:style w:type="character" w:styleId="Hyperlink">
    <w:name w:val="Hyperlink"/>
    <w:uiPriority w:val="99"/>
    <w:unhideWhenUsed/>
    <w:rsid w:val="00454678"/>
    <w:rPr>
      <w:color w:val="0000FF"/>
      <w:u w:val="single"/>
    </w:rPr>
  </w:style>
  <w:style w:type="table" w:styleId="TableGrid">
    <w:name w:val="Table Grid"/>
    <w:basedOn w:val="TableNormal"/>
    <w:uiPriority w:val="59"/>
    <w:rsid w:val="00454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45467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454678"/>
    <w:rPr>
      <w:rFonts w:ascii="Cambria" w:eastAsia="Times New Roman" w:hAnsi="Cambria" w:cs="Times New Roman"/>
      <w:b/>
      <w:bCs/>
      <w:color w:val="4F81BD"/>
    </w:rPr>
  </w:style>
  <w:style w:type="character" w:customStyle="1" w:styleId="Heading1Char">
    <w:name w:val="Heading 1 Char"/>
    <w:link w:val="Heading1"/>
    <w:uiPriority w:val="9"/>
    <w:rsid w:val="0045467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2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14D"/>
  </w:style>
  <w:style w:type="paragraph" w:styleId="Footer">
    <w:name w:val="footer"/>
    <w:basedOn w:val="Normal"/>
    <w:link w:val="FooterChar"/>
    <w:uiPriority w:val="99"/>
    <w:unhideWhenUsed/>
    <w:rsid w:val="0012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14D"/>
  </w:style>
  <w:style w:type="character" w:customStyle="1" w:styleId="Heading4Char">
    <w:name w:val="Heading 4 Char"/>
    <w:link w:val="Heading4"/>
    <w:uiPriority w:val="9"/>
    <w:rsid w:val="0045116A"/>
    <w:rPr>
      <w:rFonts w:ascii="Cambria" w:eastAsia="Times New Roman" w:hAnsi="Cambria" w:cs="Times New Roman"/>
      <w:b/>
      <w:bCs/>
      <w:i/>
      <w:i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0AB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F5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NZ"/>
    </w:rPr>
  </w:style>
  <w:style w:type="paragraph" w:styleId="NoSpacing">
    <w:name w:val="No Spacing"/>
    <w:uiPriority w:val="1"/>
    <w:qFormat/>
    <w:rsid w:val="00EE0A31"/>
    <w:rPr>
      <w:sz w:val="22"/>
      <w:szCs w:val="2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17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7F3172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0D2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2FD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D2FD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2FD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D2FD4"/>
    <w:rPr>
      <w:b/>
      <w:bCs/>
      <w:lang w:eastAsia="en-US"/>
    </w:rPr>
  </w:style>
  <w:style w:type="paragraph" w:styleId="Revision">
    <w:name w:val="Revision"/>
    <w:hidden/>
    <w:uiPriority w:val="99"/>
    <w:semiHidden/>
    <w:rsid w:val="000D2FD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467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67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467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116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4678"/>
    <w:pPr>
      <w:ind w:left="720"/>
      <w:contextualSpacing/>
    </w:pPr>
  </w:style>
  <w:style w:type="character" w:styleId="Hyperlink">
    <w:name w:val="Hyperlink"/>
    <w:uiPriority w:val="99"/>
    <w:unhideWhenUsed/>
    <w:rsid w:val="00454678"/>
    <w:rPr>
      <w:color w:val="0000FF"/>
      <w:u w:val="single"/>
    </w:rPr>
  </w:style>
  <w:style w:type="table" w:styleId="TableGrid">
    <w:name w:val="Table Grid"/>
    <w:basedOn w:val="TableNormal"/>
    <w:uiPriority w:val="59"/>
    <w:rsid w:val="00454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45467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454678"/>
    <w:rPr>
      <w:rFonts w:ascii="Cambria" w:eastAsia="Times New Roman" w:hAnsi="Cambria" w:cs="Times New Roman"/>
      <w:b/>
      <w:bCs/>
      <w:color w:val="4F81BD"/>
    </w:rPr>
  </w:style>
  <w:style w:type="character" w:customStyle="1" w:styleId="Heading1Char">
    <w:name w:val="Heading 1 Char"/>
    <w:link w:val="Heading1"/>
    <w:uiPriority w:val="9"/>
    <w:rsid w:val="0045467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2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14D"/>
  </w:style>
  <w:style w:type="paragraph" w:styleId="Footer">
    <w:name w:val="footer"/>
    <w:basedOn w:val="Normal"/>
    <w:link w:val="FooterChar"/>
    <w:uiPriority w:val="99"/>
    <w:unhideWhenUsed/>
    <w:rsid w:val="0012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14D"/>
  </w:style>
  <w:style w:type="character" w:customStyle="1" w:styleId="Heading4Char">
    <w:name w:val="Heading 4 Char"/>
    <w:link w:val="Heading4"/>
    <w:uiPriority w:val="9"/>
    <w:rsid w:val="0045116A"/>
    <w:rPr>
      <w:rFonts w:ascii="Cambria" w:eastAsia="Times New Roman" w:hAnsi="Cambria" w:cs="Times New Roman"/>
      <w:b/>
      <w:bCs/>
      <w:i/>
      <w:i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0AB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F5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NZ"/>
    </w:rPr>
  </w:style>
  <w:style w:type="paragraph" w:styleId="NoSpacing">
    <w:name w:val="No Spacing"/>
    <w:uiPriority w:val="1"/>
    <w:qFormat/>
    <w:rsid w:val="00EE0A31"/>
    <w:rPr>
      <w:sz w:val="22"/>
      <w:szCs w:val="2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17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7F3172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0D2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2FD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D2FD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2FD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D2FD4"/>
    <w:rPr>
      <w:b/>
      <w:bCs/>
      <w:lang w:eastAsia="en-US"/>
    </w:rPr>
  </w:style>
  <w:style w:type="paragraph" w:styleId="Revision">
    <w:name w:val="Revision"/>
    <w:hidden/>
    <w:uiPriority w:val="99"/>
    <w:semiHidden/>
    <w:rsid w:val="000D2FD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4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0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12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3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1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01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2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7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mailto:procurement@mbie.govt.nz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www.procurement.govt.nz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FDC99-0074-4B90-A64A-6D65C1DFD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744268D7.dotm</Template>
  <TotalTime>0</TotalTime>
  <Pages>8</Pages>
  <Words>1431</Words>
  <Characters>8417</Characters>
  <Application>Microsoft Office Word</Application>
  <DocSecurity>0</DocSecurity>
  <Lines>187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 procurement policy and procedures</vt:lpstr>
    </vt:vector>
  </TitlesOfParts>
  <LinksUpToDate>false</LinksUpToDate>
  <CharactersWithSpaces>9722</CharactersWithSpaces>
  <SharedDoc>false</SharedDoc>
  <HLinks>
    <vt:vector size="12" baseType="variant">
      <vt:variant>
        <vt:i4>2293842</vt:i4>
      </vt:variant>
      <vt:variant>
        <vt:i4>3</vt:i4>
      </vt:variant>
      <vt:variant>
        <vt:i4>0</vt:i4>
      </vt:variant>
      <vt:variant>
        <vt:i4>5</vt:i4>
      </vt:variant>
      <vt:variant>
        <vt:lpwstr>mailto:procurement@mbie.govt.nz</vt:lpwstr>
      </vt:variant>
      <vt:variant>
        <vt:lpwstr/>
      </vt:variant>
      <vt:variant>
        <vt:i4>7340139</vt:i4>
      </vt:variant>
      <vt:variant>
        <vt:i4>0</vt:i4>
      </vt:variant>
      <vt:variant>
        <vt:i4>0</vt:i4>
      </vt:variant>
      <vt:variant>
        <vt:i4>5</vt:i4>
      </vt:variant>
      <vt:variant>
        <vt:lpwstr>http://www.procurement.govt.nz/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procurement policy and procedures</dc:title>
  <dc:creator/>
  <cp:lastModifiedBy/>
  <cp:revision>1</cp:revision>
  <dcterms:created xsi:type="dcterms:W3CDTF">2017-12-06T21:20:00Z</dcterms:created>
  <dcterms:modified xsi:type="dcterms:W3CDTF">2017-12-06T21:20:00Z</dcterms:modified>
</cp:coreProperties>
</file>